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902D6" w14:textId="6B87AC2C" w:rsidR="0087634C" w:rsidRDefault="00447740" w:rsidP="00C438B6">
      <w:pPr>
        <w:spacing w:after="0" w:line="240" w:lineRule="auto"/>
        <w:jc w:val="center"/>
        <w:rPr>
          <w:rFonts w:ascii="Courier New" w:hAnsi="Courier New" w:cs="Courier New"/>
          <w:b/>
          <w:bCs/>
          <w:caps/>
          <w:sz w:val="32"/>
          <w:szCs w:val="32"/>
        </w:rPr>
      </w:pPr>
      <w:r>
        <w:rPr>
          <w:rFonts w:ascii="Courier New" w:hAnsi="Courier New" w:cs="Courier New"/>
          <w:b/>
          <w:bCs/>
          <w:caps/>
          <w:sz w:val="32"/>
          <w:szCs w:val="32"/>
        </w:rPr>
        <w:t>LASCERò, CERCHERò, TROVERò</w:t>
      </w:r>
    </w:p>
    <w:p w14:paraId="726D5C59" w14:textId="77777777" w:rsidR="003A18CF" w:rsidRDefault="003A18CF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15BE4DD4" w14:textId="77777777" w:rsidR="003A18CF" w:rsidRDefault="003A18CF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6A4C5463" w14:textId="77777777" w:rsidR="00033EB4" w:rsidRDefault="00033EB4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0FA70F29" w14:textId="77777777" w:rsidR="00033EB4" w:rsidRDefault="00033EB4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320B0117" w14:textId="77777777" w:rsidR="003A18CF" w:rsidRDefault="003A18CF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0ACEC6B4" w14:textId="687CC5D4" w:rsidR="0087634C" w:rsidRDefault="003A18CF" w:rsidP="0087634C">
      <w:pPr>
        <w:spacing w:after="0" w:line="240" w:lineRule="auto"/>
        <w:rPr>
          <w:rFonts w:ascii="Comic Sans MS" w:hAnsi="Comic Sans MS" w:cs="Courier New"/>
          <w:sz w:val="20"/>
          <w:szCs w:val="20"/>
        </w:rPr>
      </w:pPr>
      <w:r>
        <w:rPr>
          <w:rFonts w:ascii="Courier New" w:hAnsi="Courier New" w:cs="Courier New"/>
          <w:sz w:val="24"/>
          <w:szCs w:val="24"/>
        </w:rPr>
        <w:t xml:space="preserve">Intro: </w:t>
      </w:r>
      <w:r w:rsidR="00447740">
        <w:rPr>
          <w:rFonts w:ascii="Comic Sans MS" w:hAnsi="Comic Sans MS" w:cs="Courier New"/>
          <w:sz w:val="20"/>
          <w:szCs w:val="20"/>
        </w:rPr>
        <w:t>M</w:t>
      </w:r>
      <w:r w:rsidR="008C0726">
        <w:rPr>
          <w:rFonts w:ascii="Comic Sans MS" w:hAnsi="Comic Sans MS" w:cs="Courier New"/>
          <w:sz w:val="20"/>
          <w:szCs w:val="20"/>
        </w:rPr>
        <w:t>i</w:t>
      </w:r>
      <w:r w:rsidR="00447740">
        <w:rPr>
          <w:rFonts w:ascii="Comic Sans MS" w:hAnsi="Comic Sans MS" w:cs="Courier New"/>
          <w:sz w:val="20"/>
          <w:szCs w:val="20"/>
        </w:rPr>
        <w:t xml:space="preserve">    Mi7+    La        Si7</w:t>
      </w:r>
    </w:p>
    <w:p w14:paraId="1AE74317" w14:textId="77777777" w:rsidR="003A18CF" w:rsidRPr="0087634C" w:rsidRDefault="003A18CF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39A99DB7" w14:textId="2F6EF288" w:rsidR="0087634C" w:rsidRPr="00D76BA5" w:rsidRDefault="00447740" w:rsidP="0087634C">
      <w:pPr>
        <w:spacing w:after="0" w:line="240" w:lineRule="auto"/>
        <w:rPr>
          <w:rFonts w:ascii="Comic Sans MS" w:hAnsi="Comic Sans MS" w:cs="Courier New"/>
          <w:sz w:val="20"/>
          <w:szCs w:val="20"/>
        </w:rPr>
      </w:pPr>
      <w:r>
        <w:rPr>
          <w:rFonts w:ascii="Comic Sans MS" w:hAnsi="Comic Sans MS" w:cs="Courier New"/>
          <w:sz w:val="20"/>
          <w:szCs w:val="20"/>
        </w:rPr>
        <w:t xml:space="preserve">Mi Mi7+                       La                                    Sol#7           </w:t>
      </w:r>
      <w:r w:rsidR="003A18CF">
        <w:rPr>
          <w:rFonts w:ascii="Comic Sans MS" w:hAnsi="Comic Sans MS" w:cs="Courier New"/>
          <w:sz w:val="20"/>
          <w:szCs w:val="20"/>
        </w:rPr>
        <w:t xml:space="preserve">                      Do#-</w:t>
      </w:r>
      <w:r>
        <w:rPr>
          <w:rFonts w:ascii="Comic Sans MS" w:hAnsi="Comic Sans MS" w:cs="Courier New"/>
          <w:sz w:val="20"/>
          <w:szCs w:val="20"/>
        </w:rPr>
        <w:t xml:space="preserve">    </w:t>
      </w:r>
    </w:p>
    <w:p w14:paraId="1DED2E72" w14:textId="77777777" w:rsidR="00447740" w:rsidRDefault="00447740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Lascerò il mio mond</w:t>
      </w:r>
      <w:r w:rsidR="008C0726">
        <w:rPr>
          <w:rFonts w:ascii="Courier New" w:hAnsi="Courier New" w:cs="Courier New"/>
          <w:sz w:val="24"/>
          <w:szCs w:val="24"/>
        </w:rPr>
        <w:t>o</w:t>
      </w:r>
      <w:r>
        <w:rPr>
          <w:rFonts w:ascii="Courier New" w:hAnsi="Courier New" w:cs="Courier New"/>
          <w:sz w:val="24"/>
          <w:szCs w:val="24"/>
        </w:rPr>
        <w:t xml:space="preserve"> le mie ricchezze, i miei problemi, </w:t>
      </w:r>
    </w:p>
    <w:p w14:paraId="18EA5C7C" w14:textId="54F3B9C7" w:rsidR="003A18CF" w:rsidRDefault="003A18CF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                        </w:t>
      </w:r>
      <w:r>
        <w:rPr>
          <w:rFonts w:ascii="Comic Sans MS" w:hAnsi="Comic Sans MS" w:cs="Courier New"/>
          <w:sz w:val="20"/>
          <w:szCs w:val="20"/>
        </w:rPr>
        <w:t>La</w:t>
      </w:r>
      <w:r>
        <w:rPr>
          <w:rFonts w:ascii="Comic Sans MS" w:hAnsi="Comic Sans MS" w:cs="Courier New"/>
          <w:sz w:val="20"/>
          <w:szCs w:val="20"/>
        </w:rPr>
        <w:t xml:space="preserve">         Si                         Mi                                   Si7                          Do#-</w:t>
      </w:r>
    </w:p>
    <w:p w14:paraId="45891AA1" w14:textId="77777777" w:rsidR="003A18CF" w:rsidRDefault="00447740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le mie passioni, vecchi rancori e verso il cielo io volerò.</w:t>
      </w:r>
    </w:p>
    <w:p w14:paraId="5CD0E378" w14:textId="2443B63F" w:rsidR="003A18CF" w:rsidRDefault="003A18CF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          </w:t>
      </w:r>
      <w:r>
        <w:rPr>
          <w:rFonts w:ascii="Comic Sans MS" w:hAnsi="Comic Sans MS" w:cs="Courier New"/>
          <w:sz w:val="20"/>
          <w:szCs w:val="20"/>
        </w:rPr>
        <w:t xml:space="preserve">La         </w:t>
      </w:r>
      <w:r>
        <w:rPr>
          <w:rFonts w:ascii="Comic Sans MS" w:hAnsi="Comic Sans MS" w:cs="Courier New"/>
          <w:sz w:val="20"/>
          <w:szCs w:val="20"/>
        </w:rPr>
        <w:t xml:space="preserve">          </w:t>
      </w:r>
      <w:r>
        <w:rPr>
          <w:rFonts w:ascii="Comic Sans MS" w:hAnsi="Comic Sans MS" w:cs="Courier New"/>
          <w:sz w:val="20"/>
          <w:szCs w:val="20"/>
        </w:rPr>
        <w:t xml:space="preserve">Si               </w:t>
      </w:r>
      <w:r>
        <w:rPr>
          <w:rFonts w:ascii="Comic Sans MS" w:hAnsi="Comic Sans MS" w:cs="Courier New"/>
          <w:sz w:val="20"/>
          <w:szCs w:val="20"/>
        </w:rPr>
        <w:t>Mi                                       Si7                                    Mi</w:t>
      </w:r>
      <w:r>
        <w:rPr>
          <w:rFonts w:ascii="Comic Sans MS" w:hAnsi="Comic Sans MS" w:cs="Courier New"/>
          <w:sz w:val="20"/>
          <w:szCs w:val="20"/>
        </w:rPr>
        <w:t xml:space="preserve">   </w:t>
      </w:r>
      <w:r w:rsidR="00447740">
        <w:rPr>
          <w:rFonts w:ascii="Courier New" w:hAnsi="Courier New" w:cs="Courier New"/>
          <w:sz w:val="24"/>
          <w:szCs w:val="24"/>
        </w:rPr>
        <w:t xml:space="preserve"> </w:t>
      </w:r>
    </w:p>
    <w:p w14:paraId="3B144368" w14:textId="2C087DDA" w:rsidR="0087634C" w:rsidRDefault="00447740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Comprenderemo, ci ameremo lasciando al mondo ciò ch’era suo.</w:t>
      </w:r>
    </w:p>
    <w:p w14:paraId="4D559D32" w14:textId="77777777" w:rsidR="00447740" w:rsidRDefault="00447740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7EEB5A16" w14:textId="25A3F427" w:rsidR="003A18CF" w:rsidRDefault="003A18CF" w:rsidP="003A18CF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                                  </w:t>
      </w:r>
      <w:r>
        <w:rPr>
          <w:rFonts w:ascii="Comic Sans MS" w:hAnsi="Comic Sans MS" w:cs="Courier New"/>
          <w:sz w:val="20"/>
          <w:szCs w:val="20"/>
        </w:rPr>
        <w:t>Do#-</w:t>
      </w:r>
      <w:r>
        <w:rPr>
          <w:rFonts w:ascii="Comic Sans MS" w:hAnsi="Comic Sans MS" w:cs="Courier New"/>
          <w:sz w:val="20"/>
          <w:szCs w:val="20"/>
        </w:rPr>
        <w:t xml:space="preserve">                                       La                                               Si4/7</w:t>
      </w:r>
    </w:p>
    <w:p w14:paraId="09FDAE5F" w14:textId="77777777" w:rsidR="00447740" w:rsidRDefault="00447740" w:rsidP="003A18CF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E vengo verso Te lasciando dietro me la vecchia mia prigione </w:t>
      </w:r>
    </w:p>
    <w:p w14:paraId="7DC00280" w14:textId="2E122198" w:rsidR="003A18CF" w:rsidRDefault="003A18CF" w:rsidP="003A18CF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                 </w:t>
      </w:r>
      <w:r>
        <w:rPr>
          <w:rFonts w:ascii="Comic Sans MS" w:hAnsi="Comic Sans MS" w:cs="Courier New"/>
          <w:sz w:val="20"/>
          <w:szCs w:val="20"/>
        </w:rPr>
        <w:t>Si</w:t>
      </w:r>
      <w:r>
        <w:rPr>
          <w:rFonts w:ascii="Comic Sans MS" w:hAnsi="Comic Sans MS" w:cs="Courier New"/>
          <w:sz w:val="20"/>
          <w:szCs w:val="20"/>
        </w:rPr>
        <w:t>-                 Si-7                         Fa#-</w:t>
      </w:r>
    </w:p>
    <w:p w14:paraId="6658953F" w14:textId="77777777" w:rsidR="00447740" w:rsidRDefault="00447740" w:rsidP="003A18CF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e canterò, darò lode al nome Tuo, </w:t>
      </w:r>
    </w:p>
    <w:p w14:paraId="7FE26FF9" w14:textId="1864F3C6" w:rsidR="003A18CF" w:rsidRDefault="003A18CF" w:rsidP="003A18CF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                 </w:t>
      </w:r>
      <w:r>
        <w:rPr>
          <w:rFonts w:ascii="Comic Sans MS" w:hAnsi="Comic Sans MS" w:cs="Courier New"/>
          <w:sz w:val="20"/>
          <w:szCs w:val="20"/>
        </w:rPr>
        <w:t>Fa#-</w:t>
      </w:r>
      <w:r>
        <w:rPr>
          <w:rFonts w:ascii="Comic Sans MS" w:hAnsi="Comic Sans MS" w:cs="Courier New"/>
          <w:sz w:val="20"/>
          <w:szCs w:val="20"/>
        </w:rPr>
        <w:t>7                     Si7</w:t>
      </w:r>
    </w:p>
    <w:p w14:paraId="306A051A" w14:textId="641720F7" w:rsidR="00447740" w:rsidRDefault="00447740" w:rsidP="003A18CF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Tu che sei la vita, Tu l’eterno amore.</w:t>
      </w:r>
    </w:p>
    <w:p w14:paraId="2EDCA3F5" w14:textId="77777777" w:rsidR="00447740" w:rsidRDefault="00447740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4360C61F" w14:textId="0DAB4071" w:rsidR="003A18CF" w:rsidRDefault="003A18CF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Mi Mi7+                La                                Sol#7                                </w:t>
      </w:r>
      <w:r>
        <w:rPr>
          <w:rFonts w:ascii="Comic Sans MS" w:hAnsi="Comic Sans MS" w:cs="Courier New"/>
          <w:sz w:val="20"/>
          <w:szCs w:val="20"/>
        </w:rPr>
        <w:t xml:space="preserve">      </w:t>
      </w:r>
      <w:r>
        <w:rPr>
          <w:rFonts w:ascii="Comic Sans MS" w:hAnsi="Comic Sans MS" w:cs="Courier New"/>
          <w:sz w:val="20"/>
          <w:szCs w:val="20"/>
        </w:rPr>
        <w:t xml:space="preserve"> Do#-</w:t>
      </w:r>
    </w:p>
    <w:p w14:paraId="22E5495E" w14:textId="77777777" w:rsidR="00447740" w:rsidRDefault="00447740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Cercherò l’amore in questo mondo tra i miei fratelli </w:t>
      </w:r>
    </w:p>
    <w:p w14:paraId="7948F416" w14:textId="4EA4C52F" w:rsidR="003A18CF" w:rsidRDefault="003A18CF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                        </w:t>
      </w:r>
      <w:r>
        <w:rPr>
          <w:rFonts w:ascii="Comic Sans MS" w:hAnsi="Comic Sans MS" w:cs="Courier New"/>
          <w:sz w:val="20"/>
          <w:szCs w:val="20"/>
        </w:rPr>
        <w:t xml:space="preserve">        </w:t>
      </w:r>
      <w:r>
        <w:rPr>
          <w:rFonts w:ascii="Comic Sans MS" w:hAnsi="Comic Sans MS" w:cs="Courier New"/>
          <w:sz w:val="20"/>
          <w:szCs w:val="20"/>
        </w:rPr>
        <w:t xml:space="preserve">La        Si                     Mi                                   </w:t>
      </w:r>
      <w:r>
        <w:rPr>
          <w:rFonts w:ascii="Comic Sans MS" w:hAnsi="Comic Sans MS" w:cs="Courier New"/>
          <w:sz w:val="20"/>
          <w:szCs w:val="20"/>
        </w:rPr>
        <w:t xml:space="preserve">   </w:t>
      </w:r>
      <w:r>
        <w:rPr>
          <w:rFonts w:ascii="Comic Sans MS" w:hAnsi="Comic Sans MS" w:cs="Courier New"/>
          <w:sz w:val="20"/>
          <w:szCs w:val="20"/>
        </w:rPr>
        <w:t xml:space="preserve">Si7                          </w:t>
      </w:r>
      <w:r>
        <w:rPr>
          <w:rFonts w:ascii="Comic Sans MS" w:hAnsi="Comic Sans MS" w:cs="Courier New"/>
          <w:sz w:val="20"/>
          <w:szCs w:val="20"/>
        </w:rPr>
        <w:t xml:space="preserve">        </w:t>
      </w:r>
      <w:r>
        <w:rPr>
          <w:rFonts w:ascii="Comic Sans MS" w:hAnsi="Comic Sans MS" w:cs="Courier New"/>
          <w:sz w:val="20"/>
          <w:szCs w:val="20"/>
        </w:rPr>
        <w:t>Do#-</w:t>
      </w:r>
    </w:p>
    <w:p w14:paraId="16416C84" w14:textId="77777777" w:rsidR="00447740" w:rsidRDefault="00447740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vedrò il Tuo volto sui visi stanchi di chi l’amore non sa cos’è. </w:t>
      </w:r>
    </w:p>
    <w:p w14:paraId="608D0152" w14:textId="1FBAB839" w:rsidR="003A18CF" w:rsidRDefault="003A18CF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          </w:t>
      </w:r>
      <w:r>
        <w:rPr>
          <w:rFonts w:ascii="Comic Sans MS" w:hAnsi="Comic Sans MS" w:cs="Courier New"/>
          <w:sz w:val="20"/>
          <w:szCs w:val="20"/>
        </w:rPr>
        <w:t xml:space="preserve">          </w:t>
      </w:r>
      <w:r>
        <w:rPr>
          <w:rFonts w:ascii="Comic Sans MS" w:hAnsi="Comic Sans MS" w:cs="Courier New"/>
          <w:sz w:val="20"/>
          <w:szCs w:val="20"/>
        </w:rPr>
        <w:t xml:space="preserve">La            Si               </w:t>
      </w:r>
      <w:r>
        <w:rPr>
          <w:rFonts w:ascii="Comic Sans MS" w:hAnsi="Comic Sans MS" w:cs="Courier New"/>
          <w:sz w:val="20"/>
          <w:szCs w:val="20"/>
        </w:rPr>
        <w:t xml:space="preserve">           </w:t>
      </w:r>
      <w:r>
        <w:rPr>
          <w:rFonts w:ascii="Comic Sans MS" w:hAnsi="Comic Sans MS" w:cs="Courier New"/>
          <w:sz w:val="20"/>
          <w:szCs w:val="20"/>
        </w:rPr>
        <w:t xml:space="preserve">Mi                                    </w:t>
      </w:r>
      <w:r>
        <w:rPr>
          <w:rFonts w:ascii="Comic Sans MS" w:hAnsi="Comic Sans MS" w:cs="Courier New"/>
          <w:sz w:val="20"/>
          <w:szCs w:val="20"/>
        </w:rPr>
        <w:t xml:space="preserve"> </w:t>
      </w:r>
      <w:r>
        <w:rPr>
          <w:rFonts w:ascii="Comic Sans MS" w:hAnsi="Comic Sans MS" w:cs="Courier New"/>
          <w:sz w:val="20"/>
          <w:szCs w:val="20"/>
        </w:rPr>
        <w:t>Si7                                 Mi</w:t>
      </w:r>
    </w:p>
    <w:p w14:paraId="7CC4EED9" w14:textId="513C6D7E" w:rsidR="00447740" w:rsidRDefault="00447740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Darò me stesso, questa mia vita che Tu, mio Dio, hai dato a me.</w:t>
      </w:r>
    </w:p>
    <w:p w14:paraId="3163B013" w14:textId="77777777" w:rsidR="003A18CF" w:rsidRDefault="003A18CF" w:rsidP="003A18CF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586690E8" w14:textId="77777777" w:rsidR="003A18CF" w:rsidRDefault="003A18CF" w:rsidP="003A18CF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                                  Do#-                                       La                                               Si4/7</w:t>
      </w:r>
    </w:p>
    <w:p w14:paraId="71D20379" w14:textId="77777777" w:rsidR="003A18CF" w:rsidRDefault="003A18CF" w:rsidP="003A18CF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E vengo verso Te lasciando dietro me la vecchia mia prigione </w:t>
      </w:r>
    </w:p>
    <w:p w14:paraId="20DC2814" w14:textId="77777777" w:rsidR="003A18CF" w:rsidRDefault="003A18CF" w:rsidP="003A18CF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                 Si-                 Si-7                         Fa#-</w:t>
      </w:r>
    </w:p>
    <w:p w14:paraId="38FA4921" w14:textId="77777777" w:rsidR="003A18CF" w:rsidRDefault="003A18CF" w:rsidP="003A18CF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e canterò, darò lode al nome Tuo, </w:t>
      </w:r>
    </w:p>
    <w:p w14:paraId="74D443DD" w14:textId="77777777" w:rsidR="003A18CF" w:rsidRDefault="003A18CF" w:rsidP="003A18CF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                 Fa#-7                     Si7</w:t>
      </w:r>
    </w:p>
    <w:p w14:paraId="0E3C5D10" w14:textId="77777777" w:rsidR="003A18CF" w:rsidRDefault="003A18CF" w:rsidP="003A18CF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Tu che sei la vita, Tu l’eterno amore.</w:t>
      </w:r>
    </w:p>
    <w:p w14:paraId="3CCAF851" w14:textId="77777777" w:rsidR="003A18CF" w:rsidRDefault="003A18CF" w:rsidP="003A18CF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66240BE5" w14:textId="77777777" w:rsidR="00447740" w:rsidRDefault="00447740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2CFF54B7" w14:textId="3319BDCB" w:rsidR="003A18CF" w:rsidRDefault="003A18CF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>Mi Mi7+              La                              Sol#7                          Do#-</w:t>
      </w:r>
    </w:p>
    <w:p w14:paraId="2678D844" w14:textId="77777777" w:rsidR="00447740" w:rsidRDefault="00447740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Troverò la pace nell’armonia del Tuo creato, </w:t>
      </w:r>
    </w:p>
    <w:p w14:paraId="294B7C0C" w14:textId="26E38660" w:rsidR="003A18CF" w:rsidRDefault="003A18CF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                        La       Si                        </w:t>
      </w:r>
      <w:r>
        <w:rPr>
          <w:rFonts w:ascii="Comic Sans MS" w:hAnsi="Comic Sans MS" w:cs="Courier New"/>
          <w:sz w:val="20"/>
          <w:szCs w:val="20"/>
        </w:rPr>
        <w:t xml:space="preserve">    </w:t>
      </w:r>
      <w:r>
        <w:rPr>
          <w:rFonts w:ascii="Comic Sans MS" w:hAnsi="Comic Sans MS" w:cs="Courier New"/>
          <w:sz w:val="20"/>
          <w:szCs w:val="20"/>
        </w:rPr>
        <w:t xml:space="preserve"> Mi                                   </w:t>
      </w:r>
      <w:r>
        <w:rPr>
          <w:rFonts w:ascii="Comic Sans MS" w:hAnsi="Comic Sans MS" w:cs="Courier New"/>
          <w:sz w:val="20"/>
          <w:szCs w:val="20"/>
        </w:rPr>
        <w:t xml:space="preserve">     </w:t>
      </w:r>
      <w:r>
        <w:rPr>
          <w:rFonts w:ascii="Comic Sans MS" w:hAnsi="Comic Sans MS" w:cs="Courier New"/>
          <w:sz w:val="20"/>
          <w:szCs w:val="20"/>
        </w:rPr>
        <w:t xml:space="preserve">Si7                         </w:t>
      </w:r>
      <w:r>
        <w:rPr>
          <w:rFonts w:ascii="Comic Sans MS" w:hAnsi="Comic Sans MS" w:cs="Courier New"/>
          <w:sz w:val="20"/>
          <w:szCs w:val="20"/>
        </w:rPr>
        <w:t xml:space="preserve">                   </w:t>
      </w:r>
      <w:r>
        <w:rPr>
          <w:rFonts w:ascii="Comic Sans MS" w:hAnsi="Comic Sans MS" w:cs="Courier New"/>
          <w:sz w:val="20"/>
          <w:szCs w:val="20"/>
        </w:rPr>
        <w:t xml:space="preserve"> Do#-</w:t>
      </w:r>
    </w:p>
    <w:p w14:paraId="7141EC95" w14:textId="77777777" w:rsidR="00447740" w:rsidRDefault="00447740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nelle creature, nel cielo immenso, nel mare azzurro che hai dato a noi </w:t>
      </w:r>
    </w:p>
    <w:p w14:paraId="3A69626E" w14:textId="12A8BD70" w:rsidR="003A18CF" w:rsidRDefault="003A18CF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         </w:t>
      </w:r>
      <w:r>
        <w:rPr>
          <w:rFonts w:ascii="Comic Sans MS" w:hAnsi="Comic Sans MS" w:cs="Courier New"/>
          <w:sz w:val="20"/>
          <w:szCs w:val="20"/>
        </w:rPr>
        <w:t xml:space="preserve">       </w:t>
      </w:r>
      <w:r>
        <w:rPr>
          <w:rFonts w:ascii="Comic Sans MS" w:hAnsi="Comic Sans MS" w:cs="Courier New"/>
          <w:sz w:val="20"/>
          <w:szCs w:val="20"/>
        </w:rPr>
        <w:t xml:space="preserve"> La     Si              </w:t>
      </w:r>
      <w:r>
        <w:rPr>
          <w:rFonts w:ascii="Comic Sans MS" w:hAnsi="Comic Sans MS" w:cs="Courier New"/>
          <w:sz w:val="20"/>
          <w:szCs w:val="20"/>
        </w:rPr>
        <w:t xml:space="preserve">         </w:t>
      </w:r>
      <w:r>
        <w:rPr>
          <w:rFonts w:ascii="Comic Sans MS" w:hAnsi="Comic Sans MS" w:cs="Courier New"/>
          <w:sz w:val="20"/>
          <w:szCs w:val="20"/>
        </w:rPr>
        <w:t xml:space="preserve"> Mi                           Si7                               Mi</w:t>
      </w:r>
    </w:p>
    <w:p w14:paraId="7FC1BDC8" w14:textId="050D7B5A" w:rsidR="00447740" w:rsidRDefault="00447740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e ti vedrò, ti ascolterò, sarò per sempre come Tu vuoi.</w:t>
      </w:r>
    </w:p>
    <w:p w14:paraId="4B8F92A9" w14:textId="77777777" w:rsidR="003A18CF" w:rsidRDefault="003A18CF" w:rsidP="003A18CF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5DFA2998" w14:textId="77777777" w:rsidR="003A18CF" w:rsidRDefault="003A18CF" w:rsidP="003A18CF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                                  Do#-                                       La                                               Si4/7</w:t>
      </w:r>
    </w:p>
    <w:p w14:paraId="611AA201" w14:textId="77777777" w:rsidR="003A18CF" w:rsidRDefault="003A18CF" w:rsidP="003A18CF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E vengo verso Te lasciando dietro me la vecchia mia prigione </w:t>
      </w:r>
    </w:p>
    <w:p w14:paraId="55C5EEE2" w14:textId="77777777" w:rsidR="003A18CF" w:rsidRDefault="003A18CF" w:rsidP="003A18CF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                 Si-                 Si-7                         Fa#-</w:t>
      </w:r>
    </w:p>
    <w:p w14:paraId="256A2ADF" w14:textId="77777777" w:rsidR="003A18CF" w:rsidRDefault="003A18CF" w:rsidP="003A18CF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e canterò, darò lode al nome Tuo, </w:t>
      </w:r>
    </w:p>
    <w:p w14:paraId="74FB6D86" w14:textId="77777777" w:rsidR="003A18CF" w:rsidRDefault="003A18CF" w:rsidP="003A18CF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                 Fa#-7                     Si7</w:t>
      </w:r>
    </w:p>
    <w:p w14:paraId="6CA59694" w14:textId="77777777" w:rsidR="003A18CF" w:rsidRDefault="003A18CF" w:rsidP="003A18CF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Tu che sei la vita, Tu l’eterno amore.</w:t>
      </w:r>
    </w:p>
    <w:p w14:paraId="1676D73F" w14:textId="77777777" w:rsidR="00033EB4" w:rsidRDefault="00033EB4" w:rsidP="00033EB4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0470A57F" w14:textId="2E731F9C" w:rsidR="00033EB4" w:rsidRDefault="00033EB4" w:rsidP="00033EB4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>Mi    Mi7+    La        Si</w:t>
      </w:r>
      <w:r>
        <w:rPr>
          <w:rFonts w:ascii="Comic Sans MS" w:hAnsi="Comic Sans MS" w:cs="Courier New"/>
          <w:sz w:val="20"/>
          <w:szCs w:val="20"/>
        </w:rPr>
        <w:t>4/</w:t>
      </w:r>
      <w:r>
        <w:rPr>
          <w:rFonts w:ascii="Comic Sans MS" w:hAnsi="Comic Sans MS" w:cs="Courier New"/>
          <w:sz w:val="20"/>
          <w:szCs w:val="20"/>
        </w:rPr>
        <w:t>7</w:t>
      </w:r>
      <w:r>
        <w:rPr>
          <w:rFonts w:ascii="Comic Sans MS" w:hAnsi="Comic Sans MS" w:cs="Courier New"/>
          <w:sz w:val="20"/>
          <w:szCs w:val="20"/>
        </w:rPr>
        <w:t xml:space="preserve">   Si7   Mi</w:t>
      </w:r>
    </w:p>
    <w:p w14:paraId="278E90FF" w14:textId="77777777" w:rsidR="003A18CF" w:rsidRDefault="003A18CF" w:rsidP="003A18CF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464476D5" w14:textId="77777777" w:rsidR="003A18CF" w:rsidRDefault="003A18CF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sectPr w:rsidR="003A18CF" w:rsidSect="0087634C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46434" w14:textId="77777777" w:rsidR="001F4F1B" w:rsidRDefault="001F4F1B" w:rsidP="009D7036">
      <w:pPr>
        <w:spacing w:after="0" w:line="240" w:lineRule="auto"/>
      </w:pPr>
      <w:r>
        <w:separator/>
      </w:r>
    </w:p>
  </w:endnote>
  <w:endnote w:type="continuationSeparator" w:id="0">
    <w:p w14:paraId="23DB50EB" w14:textId="77777777" w:rsidR="001F4F1B" w:rsidRDefault="001F4F1B" w:rsidP="009D70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A2DBF3" w14:textId="77777777" w:rsidR="001F4F1B" w:rsidRDefault="001F4F1B" w:rsidP="009D7036">
      <w:pPr>
        <w:spacing w:after="0" w:line="240" w:lineRule="auto"/>
      </w:pPr>
      <w:r>
        <w:separator/>
      </w:r>
    </w:p>
  </w:footnote>
  <w:footnote w:type="continuationSeparator" w:id="0">
    <w:p w14:paraId="53CACF0D" w14:textId="77777777" w:rsidR="001F4F1B" w:rsidRDefault="001F4F1B" w:rsidP="009D70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D1C83B" w14:textId="1B2B7A15" w:rsidR="009D7036" w:rsidRPr="009D7036" w:rsidRDefault="00033EB4" w:rsidP="009D7036">
    <w:pPr>
      <w:pStyle w:val="Intestazione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L</w:t>
    </w:r>
    <w:r w:rsidR="008C0726">
      <w:rPr>
        <w:rFonts w:ascii="Times New Roman" w:hAnsi="Times New Roman" w:cs="Times New Roman"/>
      </w:rPr>
      <w:t>.</w:t>
    </w:r>
    <w:r>
      <w:rPr>
        <w:rFonts w:ascii="Times New Roman" w:hAnsi="Times New Roman" w:cs="Times New Roman"/>
      </w:rPr>
      <w:t>1</w:t>
    </w:r>
    <w:r w:rsidR="008C0726">
      <w:rPr>
        <w:rFonts w:ascii="Times New Roman" w:hAnsi="Times New Roman" w:cs="Times New Roman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740"/>
    <w:rsid w:val="00033EB4"/>
    <w:rsid w:val="001E2458"/>
    <w:rsid w:val="001F4F1B"/>
    <w:rsid w:val="003A18CF"/>
    <w:rsid w:val="00447740"/>
    <w:rsid w:val="005C5FB0"/>
    <w:rsid w:val="0073425E"/>
    <w:rsid w:val="0087634C"/>
    <w:rsid w:val="008C0726"/>
    <w:rsid w:val="0095328B"/>
    <w:rsid w:val="009D7036"/>
    <w:rsid w:val="00C438B6"/>
    <w:rsid w:val="00CF7893"/>
    <w:rsid w:val="00D542A4"/>
    <w:rsid w:val="00D76BA5"/>
    <w:rsid w:val="00F95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9F1F3"/>
  <w15:chartTrackingRefBased/>
  <w15:docId w15:val="{7A20A993-B233-451B-9022-9C153E66D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D70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D7036"/>
  </w:style>
  <w:style w:type="paragraph" w:styleId="Pidipagina">
    <w:name w:val="footer"/>
    <w:basedOn w:val="Normale"/>
    <w:link w:val="PidipaginaCarattere"/>
    <w:uiPriority w:val="99"/>
    <w:unhideWhenUsed/>
    <w:rsid w:val="009D70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D70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berto\Documents\RMC10\Bozze\Modello%20Spartito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64a10b25-3205-4340-a0d1-bc6f95827277}" enabled="1" method="Privileged" siteId="{257a5598-84de-4579-9756-57f65f08a6c0}" contentBits="0" removed="0"/>
  <clbl:label id="{d5e397fc-1581-4f20-a09a-f1b2dd53ab2e}" enabled="1" method="Privileged" siteId="{6815f468-021c-48f2-a6b2-d65c8e979dfb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Modello Spartito</Template>
  <TotalTime>27</TotalTime>
  <Pages>1</Pages>
  <Words>440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</dc:creator>
  <cp:keywords/>
  <dc:description/>
  <cp:lastModifiedBy>Baieri Roberto</cp:lastModifiedBy>
  <cp:revision>1</cp:revision>
  <dcterms:created xsi:type="dcterms:W3CDTF">2025-09-14T17:29:00Z</dcterms:created>
  <dcterms:modified xsi:type="dcterms:W3CDTF">2025-09-14T17:56:00Z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5e397fc-1581-4f20-a09a-f1b2dd53ab2e_Enabled">
    <vt:lpwstr>true</vt:lpwstr>
  </property>
  <property fmtid="{D5CDD505-2E9C-101B-9397-08002B2CF9AE}" pid="3" name="MSIP_Label_d5e397fc-1581-4f20-a09a-f1b2dd53ab2e_SetDate">
    <vt:lpwstr>2023-12-18T21:35:25Z</vt:lpwstr>
  </property>
  <property fmtid="{D5CDD505-2E9C-101B-9397-08002B2CF9AE}" pid="4" name="MSIP_Label_d5e397fc-1581-4f20-a09a-f1b2dd53ab2e_Method">
    <vt:lpwstr>Privileged</vt:lpwstr>
  </property>
  <property fmtid="{D5CDD505-2E9C-101B-9397-08002B2CF9AE}" pid="5" name="MSIP_Label_d5e397fc-1581-4f20-a09a-f1b2dd53ab2e_Name">
    <vt:lpwstr>PUBBLICO</vt:lpwstr>
  </property>
  <property fmtid="{D5CDD505-2E9C-101B-9397-08002B2CF9AE}" pid="6" name="MSIP_Label_d5e397fc-1581-4f20-a09a-f1b2dd53ab2e_SiteId">
    <vt:lpwstr>6815f468-021c-48f2-a6b2-d65c8e979dfb</vt:lpwstr>
  </property>
  <property fmtid="{D5CDD505-2E9C-101B-9397-08002B2CF9AE}" pid="7" name="MSIP_Label_d5e397fc-1581-4f20-a09a-f1b2dd53ab2e_ActionId">
    <vt:lpwstr>931f2765-16b4-4424-aa98-651200772e86</vt:lpwstr>
  </property>
  <property fmtid="{D5CDD505-2E9C-101B-9397-08002B2CF9AE}" pid="8" name="MSIP_Label_d5e397fc-1581-4f20-a09a-f1b2dd53ab2e_ContentBits">
    <vt:lpwstr>0</vt:lpwstr>
  </property>
</Properties>
</file>