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CE942" w14:textId="4763D1D3" w:rsidR="000C278E" w:rsidRPr="000C278E" w:rsidRDefault="00004A5F" w:rsidP="000C27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</w:t>
      </w:r>
      <w:r w:rsidR="00FA294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="000C278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="000C278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4A5F">
        <w:rPr>
          <w:rFonts w:ascii="Times New Roman" w:hAnsi="Times New Roman" w:cs="Times New Roman"/>
          <w:b/>
          <w:sz w:val="24"/>
          <w:szCs w:val="24"/>
        </w:rPr>
        <w:t>LASCERÒ, CERCHERÒ, TROVERÒ</w:t>
      </w:r>
    </w:p>
    <w:p w14:paraId="4D9CB95F" w14:textId="77777777" w:rsidR="000C278E" w:rsidRPr="000C278E" w:rsidRDefault="000C278E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3B83D5" w14:textId="77777777" w:rsidR="00004A5F" w:rsidRDefault="00004A5F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4A5F">
        <w:rPr>
          <w:rFonts w:ascii="Times New Roman" w:hAnsi="Times New Roman" w:cs="Times New Roman"/>
          <w:sz w:val="24"/>
          <w:szCs w:val="24"/>
        </w:rPr>
        <w:t>Lascerò il mio mondo le mie ricchezze, i miei problemi,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BFC540" w14:textId="77777777" w:rsidR="00004A5F" w:rsidRDefault="00004A5F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4A5F">
        <w:rPr>
          <w:rFonts w:ascii="Times New Roman" w:hAnsi="Times New Roman" w:cs="Times New Roman"/>
          <w:sz w:val="24"/>
          <w:szCs w:val="24"/>
        </w:rPr>
        <w:t>le mie passioni, vecchi rancori e verso il cielo io volerò.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4A5F">
        <w:rPr>
          <w:rFonts w:ascii="Times New Roman" w:hAnsi="Times New Roman" w:cs="Times New Roman"/>
          <w:sz w:val="24"/>
          <w:szCs w:val="24"/>
        </w:rPr>
        <w:t xml:space="preserve">Comprenderemo, ci ameremo lasciando al mondo </w:t>
      </w:r>
    </w:p>
    <w:p w14:paraId="3AFA2079" w14:textId="2D3D5A59" w:rsidR="000C278E" w:rsidRDefault="00004A5F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4A5F">
        <w:rPr>
          <w:rFonts w:ascii="Times New Roman" w:hAnsi="Times New Roman" w:cs="Times New Roman"/>
          <w:sz w:val="24"/>
          <w:szCs w:val="24"/>
        </w:rPr>
        <w:t>ciò ch’era suo.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F2406A" w14:textId="77777777" w:rsidR="00004A5F" w:rsidRDefault="00004A5F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C83E82" w14:textId="77777777" w:rsidR="00004A5F" w:rsidRDefault="00004A5F" w:rsidP="00004A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C278E">
        <w:rPr>
          <w:rFonts w:ascii="Times New Roman" w:hAnsi="Times New Roman" w:cs="Times New Roman"/>
          <w:b/>
          <w:sz w:val="24"/>
          <w:szCs w:val="24"/>
        </w:rPr>
        <w:t>Rit</w:t>
      </w:r>
      <w:proofErr w:type="spellEnd"/>
      <w:r w:rsidRPr="000C278E">
        <w:rPr>
          <w:rFonts w:ascii="Times New Roman" w:hAnsi="Times New Roman" w:cs="Times New Roman"/>
          <w:b/>
          <w:sz w:val="24"/>
          <w:szCs w:val="24"/>
        </w:rPr>
        <w:t>.</w:t>
      </w:r>
      <w:r w:rsidRPr="000C278E">
        <w:rPr>
          <w:rFonts w:ascii="Times New Roman" w:hAnsi="Times New Roman" w:cs="Times New Roman"/>
          <w:b/>
          <w:sz w:val="24"/>
          <w:szCs w:val="24"/>
        </w:rPr>
        <w:tab/>
      </w:r>
      <w:r w:rsidRPr="00004A5F">
        <w:rPr>
          <w:rFonts w:ascii="Times New Roman" w:hAnsi="Times New Roman" w:cs="Times New Roman"/>
          <w:b/>
          <w:sz w:val="24"/>
          <w:szCs w:val="24"/>
        </w:rPr>
        <w:t xml:space="preserve">E vengo verso Te lasciando dietro me </w:t>
      </w:r>
    </w:p>
    <w:p w14:paraId="4912BB12" w14:textId="77777777" w:rsidR="00004A5F" w:rsidRDefault="00004A5F" w:rsidP="00004A5F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004A5F">
        <w:rPr>
          <w:rFonts w:ascii="Times New Roman" w:hAnsi="Times New Roman" w:cs="Times New Roman"/>
          <w:b/>
          <w:sz w:val="24"/>
          <w:szCs w:val="24"/>
        </w:rPr>
        <w:t>la vecchia mia prigione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4A5F">
        <w:rPr>
          <w:rFonts w:ascii="Times New Roman" w:hAnsi="Times New Roman" w:cs="Times New Roman"/>
          <w:b/>
          <w:sz w:val="24"/>
          <w:szCs w:val="24"/>
        </w:rPr>
        <w:t xml:space="preserve">e canterò, </w:t>
      </w:r>
    </w:p>
    <w:p w14:paraId="6E9F8411" w14:textId="77777777" w:rsidR="00004A5F" w:rsidRDefault="00004A5F" w:rsidP="00004A5F">
      <w:pPr>
        <w:spacing w:after="0" w:line="240" w:lineRule="auto"/>
        <w:ind w:left="708"/>
        <w:rPr>
          <w:rFonts w:ascii="Times New Roman" w:hAnsi="Times New Roman" w:cs="Times New Roman"/>
          <w:b/>
          <w:sz w:val="24"/>
          <w:szCs w:val="24"/>
        </w:rPr>
      </w:pPr>
      <w:r w:rsidRPr="00004A5F">
        <w:rPr>
          <w:rFonts w:ascii="Times New Roman" w:hAnsi="Times New Roman" w:cs="Times New Roman"/>
          <w:b/>
          <w:sz w:val="24"/>
          <w:szCs w:val="24"/>
        </w:rPr>
        <w:t>darò lode al nome Tuo,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4A5F">
        <w:rPr>
          <w:rFonts w:ascii="Times New Roman" w:hAnsi="Times New Roman" w:cs="Times New Roman"/>
          <w:b/>
          <w:sz w:val="24"/>
          <w:szCs w:val="24"/>
        </w:rPr>
        <w:t xml:space="preserve">Tu che sei la vita, </w:t>
      </w:r>
    </w:p>
    <w:p w14:paraId="2B70ADCC" w14:textId="789A7AE8" w:rsidR="00004A5F" w:rsidRDefault="00004A5F" w:rsidP="00004A5F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004A5F">
        <w:rPr>
          <w:rFonts w:ascii="Times New Roman" w:hAnsi="Times New Roman" w:cs="Times New Roman"/>
          <w:b/>
          <w:sz w:val="24"/>
          <w:szCs w:val="24"/>
        </w:rPr>
        <w:t>Tu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4A5F">
        <w:rPr>
          <w:rFonts w:ascii="Times New Roman" w:hAnsi="Times New Roman" w:cs="Times New Roman"/>
          <w:b/>
          <w:sz w:val="24"/>
          <w:szCs w:val="24"/>
        </w:rPr>
        <w:t>l’eterno amore.</w:t>
      </w:r>
    </w:p>
    <w:p w14:paraId="781FF39F" w14:textId="77777777" w:rsidR="00004A5F" w:rsidRDefault="00004A5F" w:rsidP="00004A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5E78DD2" w14:textId="77777777" w:rsidR="00004A5F" w:rsidRDefault="00004A5F" w:rsidP="00004A5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4A5F">
        <w:rPr>
          <w:rFonts w:ascii="Times New Roman" w:hAnsi="Times New Roman" w:cs="Times New Roman"/>
          <w:bCs/>
          <w:sz w:val="24"/>
          <w:szCs w:val="24"/>
        </w:rPr>
        <w:t>Cercherò l’amore in questo mondo tra i miei fratelli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A29A109" w14:textId="77777777" w:rsidR="00004A5F" w:rsidRDefault="00004A5F" w:rsidP="00004A5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4A5F">
        <w:rPr>
          <w:rFonts w:ascii="Times New Roman" w:hAnsi="Times New Roman" w:cs="Times New Roman"/>
          <w:bCs/>
          <w:sz w:val="24"/>
          <w:szCs w:val="24"/>
        </w:rPr>
        <w:t>vedrò il Tuo volto sui visi stanchi di chi l’amore non sa cos’è.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04A5F">
        <w:rPr>
          <w:rFonts w:ascii="Times New Roman" w:hAnsi="Times New Roman" w:cs="Times New Roman"/>
          <w:bCs/>
          <w:sz w:val="24"/>
          <w:szCs w:val="24"/>
        </w:rPr>
        <w:t xml:space="preserve">Darò me stesso, questa mia vita che Tu, mio Dio, </w:t>
      </w:r>
    </w:p>
    <w:p w14:paraId="22F6EC57" w14:textId="7F389E9B" w:rsidR="00004A5F" w:rsidRDefault="00004A5F" w:rsidP="00004A5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4A5F">
        <w:rPr>
          <w:rFonts w:ascii="Times New Roman" w:hAnsi="Times New Roman" w:cs="Times New Roman"/>
          <w:bCs/>
          <w:sz w:val="24"/>
          <w:szCs w:val="24"/>
        </w:rPr>
        <w:t>hai dato a me.</w:t>
      </w:r>
    </w:p>
    <w:p w14:paraId="117775A2" w14:textId="77777777" w:rsidR="00004A5F" w:rsidRDefault="00004A5F" w:rsidP="00004A5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7A4F921" w14:textId="61FFBB5C" w:rsidR="00004A5F" w:rsidRDefault="00004A5F" w:rsidP="00004A5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C278E">
        <w:rPr>
          <w:rFonts w:ascii="Times New Roman" w:hAnsi="Times New Roman" w:cs="Times New Roman"/>
          <w:b/>
          <w:sz w:val="24"/>
          <w:szCs w:val="24"/>
        </w:rPr>
        <w:t>Rit</w:t>
      </w:r>
      <w:proofErr w:type="spellEnd"/>
      <w:r w:rsidRPr="000C278E">
        <w:rPr>
          <w:rFonts w:ascii="Times New Roman" w:hAnsi="Times New Roman" w:cs="Times New Roman"/>
          <w:b/>
          <w:sz w:val="24"/>
          <w:szCs w:val="24"/>
        </w:rPr>
        <w:t>.</w:t>
      </w:r>
    </w:p>
    <w:p w14:paraId="45D49133" w14:textId="77777777" w:rsidR="00004A5F" w:rsidRDefault="00004A5F" w:rsidP="00004A5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CDBE13F" w14:textId="77777777" w:rsidR="00004A5F" w:rsidRDefault="00004A5F" w:rsidP="00004A5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4A5F">
        <w:rPr>
          <w:rFonts w:ascii="Times New Roman" w:hAnsi="Times New Roman" w:cs="Times New Roman"/>
          <w:bCs/>
          <w:sz w:val="24"/>
          <w:szCs w:val="24"/>
        </w:rPr>
        <w:t>Troverò la pace nell’armonia del Tuo creato,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04A5F">
        <w:rPr>
          <w:rFonts w:ascii="Times New Roman" w:hAnsi="Times New Roman" w:cs="Times New Roman"/>
          <w:bCs/>
          <w:sz w:val="24"/>
          <w:szCs w:val="24"/>
        </w:rPr>
        <w:t xml:space="preserve">nelle creature, </w:t>
      </w:r>
    </w:p>
    <w:p w14:paraId="07F98191" w14:textId="77777777" w:rsidR="00004A5F" w:rsidRDefault="00004A5F" w:rsidP="00004A5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4A5F">
        <w:rPr>
          <w:rFonts w:ascii="Times New Roman" w:hAnsi="Times New Roman" w:cs="Times New Roman"/>
          <w:bCs/>
          <w:sz w:val="24"/>
          <w:szCs w:val="24"/>
        </w:rPr>
        <w:t>nel cielo immenso, nel mare azzurro che hai dato a noi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E44C60B" w14:textId="6A5CDF90" w:rsidR="00004A5F" w:rsidRDefault="00004A5F" w:rsidP="00004A5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4A5F">
        <w:rPr>
          <w:rFonts w:ascii="Times New Roman" w:hAnsi="Times New Roman" w:cs="Times New Roman"/>
          <w:bCs/>
          <w:sz w:val="24"/>
          <w:szCs w:val="24"/>
        </w:rPr>
        <w:t>e ti vedrò, ti ascolterò, sarò per sempre come Tu vuoi.</w:t>
      </w:r>
    </w:p>
    <w:p w14:paraId="468DC58D" w14:textId="77777777" w:rsidR="00004A5F" w:rsidRDefault="00004A5F" w:rsidP="00004A5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B789E5A" w14:textId="2D5F969F" w:rsidR="00004A5F" w:rsidRPr="00004A5F" w:rsidRDefault="00004A5F" w:rsidP="00004A5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C278E">
        <w:rPr>
          <w:rFonts w:ascii="Times New Roman" w:hAnsi="Times New Roman" w:cs="Times New Roman"/>
          <w:b/>
          <w:sz w:val="24"/>
          <w:szCs w:val="24"/>
        </w:rPr>
        <w:t>Rit.</w:t>
      </w:r>
    </w:p>
    <w:sectPr w:rsidR="00004A5F" w:rsidRPr="00004A5F" w:rsidSect="00EE0D7F">
      <w:headerReference w:type="default" r:id="rId7"/>
      <w:pgSz w:w="8391" w:h="11907" w:code="11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4F301" w14:textId="77777777" w:rsidR="007C3956" w:rsidRDefault="007C3956" w:rsidP="00C076F9">
      <w:pPr>
        <w:spacing w:after="0" w:line="240" w:lineRule="auto"/>
      </w:pPr>
      <w:r>
        <w:separator/>
      </w:r>
    </w:p>
  </w:endnote>
  <w:endnote w:type="continuationSeparator" w:id="0">
    <w:p w14:paraId="64CE6687" w14:textId="77777777" w:rsidR="007C3956" w:rsidRDefault="007C3956" w:rsidP="00C07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75F60" w14:textId="77777777" w:rsidR="007C3956" w:rsidRDefault="007C3956" w:rsidP="00C076F9">
      <w:pPr>
        <w:spacing w:after="0" w:line="240" w:lineRule="auto"/>
      </w:pPr>
      <w:r>
        <w:separator/>
      </w:r>
    </w:p>
  </w:footnote>
  <w:footnote w:type="continuationSeparator" w:id="0">
    <w:p w14:paraId="2200366C" w14:textId="77777777" w:rsidR="007C3956" w:rsidRDefault="007C3956" w:rsidP="00C076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7939D" w14:textId="77777777" w:rsidR="00C076F9" w:rsidRDefault="00C076F9" w:rsidP="00EE0D7F">
    <w:pPr>
      <w:pStyle w:val="Intestazione"/>
    </w:pPr>
  </w:p>
  <w:p w14:paraId="2A86CBEC" w14:textId="77777777" w:rsidR="00C076F9" w:rsidRDefault="00C076F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3A3"/>
    <w:rsid w:val="00004A5F"/>
    <w:rsid w:val="000C278E"/>
    <w:rsid w:val="00406DCF"/>
    <w:rsid w:val="005D2AE6"/>
    <w:rsid w:val="005E6C33"/>
    <w:rsid w:val="00647E64"/>
    <w:rsid w:val="006A51D1"/>
    <w:rsid w:val="0073425E"/>
    <w:rsid w:val="007C3956"/>
    <w:rsid w:val="007E4901"/>
    <w:rsid w:val="009A12BA"/>
    <w:rsid w:val="009C150F"/>
    <w:rsid w:val="00A903A3"/>
    <w:rsid w:val="00B6222C"/>
    <w:rsid w:val="00BF052C"/>
    <w:rsid w:val="00C04119"/>
    <w:rsid w:val="00C076F9"/>
    <w:rsid w:val="00C55159"/>
    <w:rsid w:val="00C63C1E"/>
    <w:rsid w:val="00D66086"/>
    <w:rsid w:val="00D66C74"/>
    <w:rsid w:val="00E66A79"/>
    <w:rsid w:val="00EE0D7F"/>
    <w:rsid w:val="00F371FA"/>
    <w:rsid w:val="00F91A12"/>
    <w:rsid w:val="00FA294A"/>
    <w:rsid w:val="00FB0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60AA6"/>
  <w15:docId w15:val="{E2351D2F-4F47-4B17-81DA-222CF322F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371F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076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76F9"/>
  </w:style>
  <w:style w:type="paragraph" w:styleId="Pidipagina">
    <w:name w:val="footer"/>
    <w:basedOn w:val="Normale"/>
    <w:link w:val="PidipaginaCarattere"/>
    <w:uiPriority w:val="99"/>
    <w:semiHidden/>
    <w:unhideWhenUsed/>
    <w:rsid w:val="00C076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C076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8E6F4A-1D88-4EE1-B17C-B9BA8EDA3D4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4a10b25-3205-4340-a0d1-bc6f95827277}" enabled="1" method="Privileged" siteId="{257a5598-84de-4579-9756-57f65f08a6c0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LASCERO CERCHERO TROVEROA5</Template>
  <TotalTime>2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</dc:creator>
  <cp:lastModifiedBy>Baieri Roberto</cp:lastModifiedBy>
  <cp:revision>2</cp:revision>
  <cp:lastPrinted>2014-01-27T21:08:00Z</cp:lastPrinted>
  <dcterms:created xsi:type="dcterms:W3CDTF">2025-09-14T18:06:00Z</dcterms:created>
  <dcterms:modified xsi:type="dcterms:W3CDTF">2025-09-14T18:06:00Z</dcterms:modified>
</cp:coreProperties>
</file>