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954FE" w14:textId="7E546C7F" w:rsidR="000C278E" w:rsidRPr="000C278E" w:rsidRDefault="00ED3B04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</w:t>
      </w:r>
      <w:r w:rsidR="00FA294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0C278E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RITORNO</w:t>
      </w:r>
    </w:p>
    <w:p w14:paraId="21AE84AB" w14:textId="77777777" w:rsidR="000C278E" w:rsidRDefault="000C278E" w:rsidP="000C278E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14:paraId="18F865FD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Ho guardato il mondo intorno a me, mio Signore, </w:t>
      </w:r>
    </w:p>
    <w:p w14:paraId="433D5733" w14:textId="2FC7A457" w:rsidR="000C278E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non ho visto quello che hai creato Tu.</w:t>
      </w:r>
    </w:p>
    <w:p w14:paraId="0C577E2D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Solo guerre e sangue e odio, odio ancora, </w:t>
      </w:r>
    </w:p>
    <w:p w14:paraId="4A18ABCB" w14:textId="1BE71D30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ho visto un uomo che uccideva un altro come lui!</w:t>
      </w:r>
    </w:p>
    <w:p w14:paraId="1FE55DE0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E3C0EE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M’han parlato della gioia che Tu ci dai </w:t>
      </w:r>
    </w:p>
    <w:p w14:paraId="2184BFD0" w14:textId="769BF3C5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e di un mondo fatto tutto di colori,</w:t>
      </w:r>
    </w:p>
    <w:p w14:paraId="1A5CAA33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di quel mare blu, di un grande prato in fiore </w:t>
      </w:r>
    </w:p>
    <w:p w14:paraId="166649B3" w14:textId="100B3E2B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ma vedo solo volti sfatti dal dolore.</w:t>
      </w:r>
    </w:p>
    <w:p w14:paraId="6C4261D0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EBD4A0" w14:textId="435B6B54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Non è questo l’uomo che cerchi Tu</w:t>
      </w:r>
    </w:p>
    <w:p w14:paraId="7FB89D13" w14:textId="63ED3399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Per il quale sei venuto in mezzo a noi, Gesù.</w:t>
      </w:r>
    </w:p>
    <w:p w14:paraId="6B980838" w14:textId="059493AF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Un uomo che non vuole più ascoltare la Tua voce</w:t>
      </w:r>
    </w:p>
    <w:p w14:paraId="7C39634A" w14:textId="2DC66F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E la, sul monte, sta innalzando ancora un’altra croce!</w:t>
      </w:r>
    </w:p>
    <w:p w14:paraId="44204786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CB64AB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Quante e quante croci ancora, mio Signore, </w:t>
      </w:r>
    </w:p>
    <w:p w14:paraId="2295C75B" w14:textId="34D10C23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quante madri piangeranno ai loro piedi ancora</w:t>
      </w:r>
    </w:p>
    <w:p w14:paraId="33F088EB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e i fratelli forse di nuovo fuggiranno </w:t>
      </w:r>
    </w:p>
    <w:p w14:paraId="7642358B" w14:textId="72229665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ti lasceranno solo nell’ora del dolore!</w:t>
      </w:r>
    </w:p>
    <w:p w14:paraId="70657488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AE4079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Presto un sole sorgerà su di noi </w:t>
      </w:r>
    </w:p>
    <w:p w14:paraId="19E2E6DB" w14:textId="0A213B7C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ogni uomo tornerà a vivere per te.</w:t>
      </w:r>
    </w:p>
    <w:p w14:paraId="7921BEE2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Non avrà bisogno di guerre e poi d’eroi </w:t>
      </w:r>
    </w:p>
    <w:p w14:paraId="65325023" w14:textId="1FDCEAA0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ma griderà la pace all’universo intero!</w:t>
      </w:r>
    </w:p>
    <w:p w14:paraId="35EE80A2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714CD1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 xml:space="preserve">E l’amore tornerà, tra di noi, </w:t>
      </w:r>
    </w:p>
    <w:p w14:paraId="6774147B" w14:textId="1C5E51B5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sz w:val="24"/>
          <w:szCs w:val="24"/>
        </w:rPr>
        <w:t>canteremo le tue lodi per l’eternità.</w:t>
      </w:r>
    </w:p>
    <w:p w14:paraId="09B491DC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2757CA" w14:textId="77777777" w:rsidR="00ED3B04" w:rsidRDefault="00ED3B04" w:rsidP="000C27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C278E">
        <w:rPr>
          <w:rFonts w:ascii="Times New Roman" w:hAnsi="Times New Roman" w:cs="Times New Roman"/>
          <w:b/>
          <w:sz w:val="24"/>
          <w:szCs w:val="24"/>
        </w:rPr>
        <w:t>Rit</w:t>
      </w:r>
      <w:proofErr w:type="spellEnd"/>
      <w:r w:rsidRPr="000C278E">
        <w:rPr>
          <w:rFonts w:ascii="Times New Roman" w:hAnsi="Times New Roman" w:cs="Times New Roman"/>
          <w:b/>
          <w:sz w:val="24"/>
          <w:szCs w:val="24"/>
        </w:rPr>
        <w:t>.</w:t>
      </w:r>
      <w:r w:rsidRPr="000C278E">
        <w:rPr>
          <w:rFonts w:ascii="Times New Roman" w:hAnsi="Times New Roman" w:cs="Times New Roman"/>
          <w:b/>
          <w:sz w:val="24"/>
          <w:szCs w:val="24"/>
        </w:rPr>
        <w:tab/>
      </w:r>
      <w:r w:rsidRPr="00ED3B04">
        <w:rPr>
          <w:rFonts w:ascii="Times New Roman" w:hAnsi="Times New Roman" w:cs="Times New Roman"/>
          <w:b/>
          <w:sz w:val="24"/>
          <w:szCs w:val="24"/>
        </w:rPr>
        <w:t xml:space="preserve">Avremo ancora un mondo pieno di colori </w:t>
      </w:r>
    </w:p>
    <w:p w14:paraId="4C95A7E8" w14:textId="7B05CA1B" w:rsidR="00ED3B04" w:rsidRPr="000C278E" w:rsidRDefault="00ED3B04" w:rsidP="00ED3B0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ED3B04">
        <w:rPr>
          <w:rFonts w:ascii="Times New Roman" w:hAnsi="Times New Roman" w:cs="Times New Roman"/>
          <w:b/>
          <w:sz w:val="24"/>
          <w:szCs w:val="24"/>
        </w:rPr>
        <w:t xml:space="preserve">ed il Tuo </w:t>
      </w:r>
      <w:proofErr w:type="gramStart"/>
      <w:r w:rsidRPr="00ED3B04">
        <w:rPr>
          <w:rFonts w:ascii="Times New Roman" w:hAnsi="Times New Roman" w:cs="Times New Roman"/>
          <w:b/>
          <w:sz w:val="24"/>
          <w:szCs w:val="24"/>
        </w:rPr>
        <w:t>perdono</w:t>
      </w:r>
      <w:proofErr w:type="gramEnd"/>
      <w:r w:rsidRPr="00ED3B04">
        <w:rPr>
          <w:rFonts w:ascii="Times New Roman" w:hAnsi="Times New Roman" w:cs="Times New Roman"/>
          <w:b/>
          <w:sz w:val="24"/>
          <w:szCs w:val="24"/>
        </w:rPr>
        <w:t xml:space="preserve"> il pianto asciugherà!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X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sectPr w:rsidR="00ED3B04" w:rsidRPr="000C278E" w:rsidSect="00EE0D7F">
      <w:headerReference w:type="default" r:id="rId7"/>
      <w:pgSz w:w="8391" w:h="11907" w:code="11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8CA9F" w14:textId="77777777" w:rsidR="00CC0C00" w:rsidRDefault="00CC0C00" w:rsidP="00C076F9">
      <w:pPr>
        <w:spacing w:after="0" w:line="240" w:lineRule="auto"/>
      </w:pPr>
      <w:r>
        <w:separator/>
      </w:r>
    </w:p>
  </w:endnote>
  <w:endnote w:type="continuationSeparator" w:id="0">
    <w:p w14:paraId="3B2A99DB" w14:textId="77777777" w:rsidR="00CC0C00" w:rsidRDefault="00CC0C00" w:rsidP="00C07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0ECC2" w14:textId="77777777" w:rsidR="00CC0C00" w:rsidRDefault="00CC0C00" w:rsidP="00C076F9">
      <w:pPr>
        <w:spacing w:after="0" w:line="240" w:lineRule="auto"/>
      </w:pPr>
      <w:r>
        <w:separator/>
      </w:r>
    </w:p>
  </w:footnote>
  <w:footnote w:type="continuationSeparator" w:id="0">
    <w:p w14:paraId="2738E62B" w14:textId="77777777" w:rsidR="00CC0C00" w:rsidRDefault="00CC0C00" w:rsidP="00C07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EC08C" w14:textId="77777777" w:rsidR="00C076F9" w:rsidRDefault="00C076F9" w:rsidP="00EE0D7F">
    <w:pPr>
      <w:pStyle w:val="Intestazione"/>
    </w:pPr>
  </w:p>
  <w:p w14:paraId="1B6DB538" w14:textId="77777777" w:rsidR="00C076F9" w:rsidRDefault="00C076F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B04"/>
    <w:rsid w:val="000C278E"/>
    <w:rsid w:val="00406DCF"/>
    <w:rsid w:val="005D2AE6"/>
    <w:rsid w:val="005E6C33"/>
    <w:rsid w:val="00647E64"/>
    <w:rsid w:val="006A51D1"/>
    <w:rsid w:val="007E4901"/>
    <w:rsid w:val="009A12BA"/>
    <w:rsid w:val="009C150F"/>
    <w:rsid w:val="00A903A3"/>
    <w:rsid w:val="00B6222C"/>
    <w:rsid w:val="00BF052C"/>
    <w:rsid w:val="00C04119"/>
    <w:rsid w:val="00C076F9"/>
    <w:rsid w:val="00C55159"/>
    <w:rsid w:val="00C63C1E"/>
    <w:rsid w:val="00CC0C00"/>
    <w:rsid w:val="00D66086"/>
    <w:rsid w:val="00D66C74"/>
    <w:rsid w:val="00E66A79"/>
    <w:rsid w:val="00ED3B04"/>
    <w:rsid w:val="00EE0D7F"/>
    <w:rsid w:val="00F371FA"/>
    <w:rsid w:val="00F91A12"/>
    <w:rsid w:val="00FA294A"/>
    <w:rsid w:val="00FB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8282F"/>
  <w15:docId w15:val="{73AEA578-91A1-48E4-BA0F-BDF49BB1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71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76F9"/>
  </w:style>
  <w:style w:type="paragraph" w:styleId="Pidipagina">
    <w:name w:val="footer"/>
    <w:basedOn w:val="Normale"/>
    <w:link w:val="PidipaginaCarattere"/>
    <w:uiPriority w:val="99"/>
    <w:semiHidden/>
    <w:unhideWhenUsed/>
    <w:rsid w:val="00C076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07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to\Documents\RMC10\Bozze\Modello%20SpartitoA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8E6F4A-1D88-4EE1-B17C-B9BA8EDA3D4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4a10b25-3205-4340-a0d1-bc6f95827277}" enabled="1" method="Privileged" siteId="{257a5598-84de-4579-9756-57f65f08a6c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Modello SpartitoA5</Template>
  <TotalTime>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</dc:creator>
  <cp:lastModifiedBy>Baieri Roberto</cp:lastModifiedBy>
  <cp:revision>1</cp:revision>
  <cp:lastPrinted>2014-01-27T21:08:00Z</cp:lastPrinted>
  <dcterms:created xsi:type="dcterms:W3CDTF">2025-09-14T16:07:00Z</dcterms:created>
  <dcterms:modified xsi:type="dcterms:W3CDTF">2025-09-14T16:13:00Z</dcterms:modified>
</cp:coreProperties>
</file>