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CF3BD" w14:textId="77777777" w:rsidR="00180D96" w:rsidRDefault="00180D96" w:rsidP="00C438B6">
      <w:pPr>
        <w:spacing w:after="0" w:line="240" w:lineRule="auto"/>
        <w:jc w:val="center"/>
        <w:rPr>
          <w:rFonts w:ascii="Courier New" w:hAnsi="Courier New" w:cs="Courier New"/>
          <w:b/>
          <w:bCs/>
          <w:caps/>
          <w:sz w:val="32"/>
          <w:szCs w:val="32"/>
        </w:rPr>
      </w:pPr>
      <w:r>
        <w:rPr>
          <w:rFonts w:ascii="Courier New" w:hAnsi="Courier New" w:cs="Courier New"/>
          <w:b/>
          <w:bCs/>
          <w:caps/>
          <w:sz w:val="32"/>
          <w:szCs w:val="32"/>
        </w:rPr>
        <w:t>SANTO È SANTO</w:t>
      </w:r>
    </w:p>
    <w:p w14:paraId="5DBC41DF" w14:textId="72ADAA10" w:rsidR="0087634C" w:rsidRDefault="00180D96" w:rsidP="00C438B6">
      <w:pPr>
        <w:spacing w:after="0" w:line="240" w:lineRule="auto"/>
        <w:jc w:val="center"/>
        <w:rPr>
          <w:rFonts w:ascii="Courier New" w:hAnsi="Courier New" w:cs="Courier New"/>
          <w:b/>
          <w:bCs/>
          <w:caps/>
          <w:sz w:val="32"/>
          <w:szCs w:val="32"/>
        </w:rPr>
      </w:pPr>
      <w:r>
        <w:rPr>
          <w:rFonts w:ascii="Courier New" w:hAnsi="Courier New" w:cs="Courier New"/>
          <w:b/>
          <w:bCs/>
          <w:caps/>
          <w:sz w:val="32"/>
          <w:szCs w:val="32"/>
        </w:rPr>
        <w:t>(</w:t>
      </w:r>
      <w:proofErr w:type="spellStart"/>
      <w:r>
        <w:rPr>
          <w:rFonts w:ascii="Courier New" w:hAnsi="Courier New" w:cs="Courier New"/>
          <w:b/>
          <w:bCs/>
          <w:caps/>
          <w:sz w:val="32"/>
          <w:szCs w:val="32"/>
        </w:rPr>
        <w:t>J</w:t>
      </w:r>
      <w:r w:rsidRPr="00180D96">
        <w:rPr>
          <w:rFonts w:ascii="Courier New" w:hAnsi="Courier New" w:cs="Courier New"/>
          <w:b/>
          <w:bCs/>
          <w:sz w:val="32"/>
          <w:szCs w:val="32"/>
        </w:rPr>
        <w:t>ahvé</w:t>
      </w:r>
      <w:proofErr w:type="spellEnd"/>
      <w:r>
        <w:rPr>
          <w:rFonts w:ascii="Courier New" w:hAnsi="Courier New" w:cs="Courier New"/>
          <w:b/>
          <w:bCs/>
          <w:caps/>
          <w:sz w:val="32"/>
          <w:szCs w:val="32"/>
        </w:rPr>
        <w:t xml:space="preserve"> s</w:t>
      </w:r>
      <w:r w:rsidRPr="00180D96">
        <w:rPr>
          <w:rFonts w:ascii="Courier New" w:hAnsi="Courier New" w:cs="Courier New"/>
          <w:b/>
          <w:bCs/>
          <w:sz w:val="32"/>
          <w:szCs w:val="32"/>
        </w:rPr>
        <w:t>abaoth</w:t>
      </w:r>
      <w:r>
        <w:rPr>
          <w:rFonts w:ascii="Courier New" w:hAnsi="Courier New" w:cs="Courier New"/>
          <w:b/>
          <w:bCs/>
          <w:caps/>
          <w:sz w:val="32"/>
          <w:szCs w:val="32"/>
        </w:rPr>
        <w:t>)</w:t>
      </w:r>
    </w:p>
    <w:p w14:paraId="4FABB2F1" w14:textId="77777777" w:rsidR="00180D96" w:rsidRDefault="00180D96" w:rsidP="0087634C">
      <w:pPr>
        <w:spacing w:after="0" w:line="240" w:lineRule="auto"/>
        <w:rPr>
          <w:rFonts w:ascii="Comic Sans MS" w:hAnsi="Comic Sans MS" w:cs="Courier New"/>
          <w:sz w:val="20"/>
          <w:szCs w:val="20"/>
        </w:rPr>
      </w:pPr>
    </w:p>
    <w:p w14:paraId="1A37E8D2" w14:textId="16D92393" w:rsidR="0087634C" w:rsidRDefault="00180D96" w:rsidP="0087634C">
      <w:pPr>
        <w:spacing w:after="0" w:line="240" w:lineRule="auto"/>
        <w:rPr>
          <w:rFonts w:ascii="Comic Sans MS" w:hAnsi="Comic Sans MS" w:cs="Courier New"/>
          <w:sz w:val="20"/>
          <w:szCs w:val="20"/>
        </w:rPr>
      </w:pPr>
      <w:r>
        <w:rPr>
          <w:rFonts w:ascii="Comic Sans MS" w:hAnsi="Comic Sans MS" w:cs="Courier New"/>
          <w:sz w:val="20"/>
          <w:szCs w:val="20"/>
        </w:rPr>
        <w:t>Mi-</w:t>
      </w:r>
    </w:p>
    <w:p w14:paraId="79824481" w14:textId="77777777" w:rsidR="00180D96" w:rsidRPr="0087634C" w:rsidRDefault="00180D96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6DEB8DD6" w14:textId="5AB2DBA7" w:rsidR="0087634C" w:rsidRPr="00D76BA5" w:rsidRDefault="00180D96" w:rsidP="0087634C">
      <w:pPr>
        <w:spacing w:after="0" w:line="240" w:lineRule="auto"/>
        <w:rPr>
          <w:rFonts w:ascii="Comic Sans MS" w:hAnsi="Comic Sans MS" w:cs="Courier New"/>
          <w:sz w:val="20"/>
          <w:szCs w:val="20"/>
        </w:rPr>
      </w:pPr>
      <w:r>
        <w:rPr>
          <w:rFonts w:ascii="Comic Sans MS" w:hAnsi="Comic Sans MS" w:cs="Courier New"/>
          <w:sz w:val="20"/>
          <w:szCs w:val="20"/>
        </w:rPr>
        <w:t xml:space="preserve">Mi- </w:t>
      </w:r>
    </w:p>
    <w:p w14:paraId="4B8446E6" w14:textId="77777777" w:rsidR="00180D96" w:rsidRDefault="00180D96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Santo! È Santo! Santo! È Santo, Santo</w:t>
      </w:r>
    </w:p>
    <w:p w14:paraId="2C8546C1" w14:textId="4C7EF2B0" w:rsidR="00180D96" w:rsidRDefault="00180D96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>Sol</w:t>
      </w:r>
      <w:r>
        <w:rPr>
          <w:rFonts w:ascii="Comic Sans MS" w:hAnsi="Comic Sans MS" w:cs="Courier New"/>
          <w:sz w:val="20"/>
          <w:szCs w:val="20"/>
        </w:rPr>
        <w:t xml:space="preserve"> </w:t>
      </w:r>
    </w:p>
    <w:p w14:paraId="131E17DE" w14:textId="57DB76BA" w:rsidR="0087634C" w:rsidRDefault="00180D96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Santo! È Santo! Santo! È Santo, Santo</w:t>
      </w:r>
    </w:p>
    <w:p w14:paraId="128E8901" w14:textId="703F20C7" w:rsidR="00180D96" w:rsidRDefault="00180D96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>La-</w:t>
      </w:r>
      <w:r>
        <w:rPr>
          <w:rFonts w:ascii="Comic Sans MS" w:hAnsi="Comic Sans MS" w:cs="Courier New"/>
          <w:sz w:val="20"/>
          <w:szCs w:val="20"/>
        </w:rPr>
        <w:t xml:space="preserve">                                                Mi- </w:t>
      </w:r>
    </w:p>
    <w:p w14:paraId="5E584A88" w14:textId="67C0947A" w:rsidR="00180D96" w:rsidRDefault="00180D96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Santo! È Santo! </w:t>
      </w:r>
      <w:proofErr w:type="spellStart"/>
      <w:r>
        <w:rPr>
          <w:rFonts w:ascii="Courier New" w:hAnsi="Courier New" w:cs="Courier New"/>
          <w:sz w:val="24"/>
          <w:szCs w:val="24"/>
        </w:rPr>
        <w:t>Javhé</w:t>
      </w:r>
      <w:proofErr w:type="spellEnd"/>
      <w:r>
        <w:rPr>
          <w:rFonts w:ascii="Courier New" w:hAnsi="Courier New" w:cs="Courier New"/>
          <w:sz w:val="24"/>
          <w:szCs w:val="24"/>
        </w:rPr>
        <w:t xml:space="preserve"> Sabaoth!</w:t>
      </w:r>
    </w:p>
    <w:p w14:paraId="274A9D83" w14:textId="77777777" w:rsidR="00180D96" w:rsidRDefault="00180D96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21D6BC73" w14:textId="280C66F1" w:rsidR="00180D96" w:rsidRDefault="00180D96" w:rsidP="003E0BD1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  </w:t>
      </w:r>
      <w:r>
        <w:rPr>
          <w:rFonts w:ascii="Comic Sans MS" w:hAnsi="Comic Sans MS" w:cs="Courier New"/>
          <w:sz w:val="20"/>
          <w:szCs w:val="20"/>
        </w:rPr>
        <w:t xml:space="preserve">Mi- </w:t>
      </w:r>
      <w:r>
        <w:rPr>
          <w:rFonts w:ascii="Comic Sans MS" w:hAnsi="Comic Sans MS" w:cs="Courier New"/>
          <w:sz w:val="20"/>
          <w:szCs w:val="20"/>
        </w:rPr>
        <w:t xml:space="preserve">        </w:t>
      </w:r>
      <w:r>
        <w:rPr>
          <w:rFonts w:ascii="Comic Sans MS" w:hAnsi="Comic Sans MS" w:cs="Courier New"/>
          <w:sz w:val="20"/>
          <w:szCs w:val="20"/>
        </w:rPr>
        <w:t>La-</w:t>
      </w:r>
      <w:r>
        <w:rPr>
          <w:rFonts w:ascii="Comic Sans MS" w:hAnsi="Comic Sans MS" w:cs="Courier New"/>
          <w:sz w:val="20"/>
          <w:szCs w:val="20"/>
        </w:rPr>
        <w:t xml:space="preserve">       Mi-         La-       Mi-</w:t>
      </w:r>
    </w:p>
    <w:p w14:paraId="580F5FA3" w14:textId="7B08ABD0" w:rsidR="00180D96" w:rsidRDefault="00180D96" w:rsidP="003E0BD1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I cieli e la terra sono pieni di Te!</w:t>
      </w:r>
    </w:p>
    <w:p w14:paraId="1D8E13FD" w14:textId="66688426" w:rsidR="00180D96" w:rsidRDefault="00180D96" w:rsidP="003E0BD1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  Mi-         La-       Mi-         La-       Mi-</w:t>
      </w:r>
    </w:p>
    <w:p w14:paraId="458BB9B2" w14:textId="1D707F9A" w:rsidR="00180D96" w:rsidRDefault="00180D96" w:rsidP="003E0BD1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I cieli e la terra sono pieni di Te!</w:t>
      </w:r>
    </w:p>
    <w:p w14:paraId="3543C5CF" w14:textId="059A4B52" w:rsidR="00180D96" w:rsidRDefault="00180D96" w:rsidP="003E0BD1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</w:t>
      </w:r>
      <w:r>
        <w:rPr>
          <w:rFonts w:ascii="Comic Sans MS" w:hAnsi="Comic Sans MS" w:cs="Courier New"/>
          <w:sz w:val="20"/>
          <w:szCs w:val="20"/>
        </w:rPr>
        <w:t xml:space="preserve"> </w:t>
      </w:r>
      <w:r>
        <w:rPr>
          <w:rFonts w:ascii="Comic Sans MS" w:hAnsi="Comic Sans MS" w:cs="Courier New"/>
          <w:sz w:val="20"/>
          <w:szCs w:val="20"/>
        </w:rPr>
        <w:t xml:space="preserve">Mi-         La-       </w:t>
      </w:r>
      <w:r>
        <w:rPr>
          <w:rFonts w:ascii="Comic Sans MS" w:hAnsi="Comic Sans MS" w:cs="Courier New"/>
          <w:sz w:val="20"/>
          <w:szCs w:val="20"/>
        </w:rPr>
        <w:t xml:space="preserve">       </w:t>
      </w:r>
      <w:r>
        <w:rPr>
          <w:rFonts w:ascii="Comic Sans MS" w:hAnsi="Comic Sans MS" w:cs="Courier New"/>
          <w:sz w:val="20"/>
          <w:szCs w:val="20"/>
        </w:rPr>
        <w:t xml:space="preserve">Mi-         </w:t>
      </w:r>
      <w:r>
        <w:rPr>
          <w:rFonts w:ascii="Comic Sans MS" w:hAnsi="Comic Sans MS" w:cs="Courier New"/>
          <w:sz w:val="20"/>
          <w:szCs w:val="20"/>
        </w:rPr>
        <w:t xml:space="preserve">  </w:t>
      </w:r>
      <w:r>
        <w:rPr>
          <w:rFonts w:ascii="Comic Sans MS" w:hAnsi="Comic Sans MS" w:cs="Courier New"/>
          <w:sz w:val="20"/>
          <w:szCs w:val="20"/>
        </w:rPr>
        <w:t>La-Mi-</w:t>
      </w:r>
    </w:p>
    <w:p w14:paraId="51B68D34" w14:textId="51F11E57" w:rsidR="00180D96" w:rsidRDefault="00180D96" w:rsidP="003E0BD1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Osanna nelle altezze! Osanna!</w:t>
      </w:r>
    </w:p>
    <w:p w14:paraId="7051F92F" w14:textId="552F6BED" w:rsidR="00180D96" w:rsidRDefault="00180D96" w:rsidP="003E0BD1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Mi-         La-              Mi-           La-Mi-</w:t>
      </w:r>
    </w:p>
    <w:p w14:paraId="65026EAE" w14:textId="295D06F1" w:rsidR="00180D96" w:rsidRDefault="00180D96" w:rsidP="003E0BD1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Osanna nelle altezze! Osanna!</w:t>
      </w:r>
    </w:p>
    <w:p w14:paraId="31EFB7E9" w14:textId="77777777" w:rsidR="00180D96" w:rsidRDefault="00180D96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557C4AD7" w14:textId="77777777" w:rsidR="00180D96" w:rsidRPr="00D76BA5" w:rsidRDefault="00180D96" w:rsidP="00180D96">
      <w:pPr>
        <w:spacing w:after="0" w:line="240" w:lineRule="auto"/>
        <w:rPr>
          <w:rFonts w:ascii="Comic Sans MS" w:hAnsi="Comic Sans MS" w:cs="Courier New"/>
          <w:sz w:val="20"/>
          <w:szCs w:val="20"/>
        </w:rPr>
      </w:pPr>
      <w:r>
        <w:rPr>
          <w:rFonts w:ascii="Comic Sans MS" w:hAnsi="Comic Sans MS" w:cs="Courier New"/>
          <w:sz w:val="20"/>
          <w:szCs w:val="20"/>
        </w:rPr>
        <w:t xml:space="preserve">Mi- </w:t>
      </w:r>
    </w:p>
    <w:p w14:paraId="1C500255" w14:textId="77777777" w:rsidR="00180D96" w:rsidRDefault="00180D96" w:rsidP="00180D96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Santo! È Santo! Santo! È Santo, Santo</w:t>
      </w:r>
    </w:p>
    <w:p w14:paraId="447643C1" w14:textId="77777777" w:rsidR="00180D96" w:rsidRDefault="00180D96" w:rsidP="00180D96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Sol </w:t>
      </w:r>
    </w:p>
    <w:p w14:paraId="08122AE5" w14:textId="77777777" w:rsidR="00180D96" w:rsidRDefault="00180D96" w:rsidP="00180D96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Santo! È Santo! Santo! È Santo, Santo</w:t>
      </w:r>
    </w:p>
    <w:p w14:paraId="3C043642" w14:textId="77777777" w:rsidR="00180D96" w:rsidRDefault="00180D96" w:rsidP="00180D96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La-                                                Mi- </w:t>
      </w:r>
    </w:p>
    <w:p w14:paraId="08A25C1E" w14:textId="77777777" w:rsidR="00180D96" w:rsidRDefault="00180D96" w:rsidP="00180D96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Santo! È Santo! </w:t>
      </w:r>
      <w:proofErr w:type="spellStart"/>
      <w:r>
        <w:rPr>
          <w:rFonts w:ascii="Courier New" w:hAnsi="Courier New" w:cs="Courier New"/>
          <w:sz w:val="24"/>
          <w:szCs w:val="24"/>
        </w:rPr>
        <w:t>Javhé</w:t>
      </w:r>
      <w:proofErr w:type="spellEnd"/>
      <w:r>
        <w:rPr>
          <w:rFonts w:ascii="Courier New" w:hAnsi="Courier New" w:cs="Courier New"/>
          <w:sz w:val="24"/>
          <w:szCs w:val="24"/>
        </w:rPr>
        <w:t xml:space="preserve"> Sabaoth!</w:t>
      </w:r>
    </w:p>
    <w:p w14:paraId="4A846DFC" w14:textId="56AFE055" w:rsidR="00180D96" w:rsidRDefault="00180D96" w:rsidP="0087634C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 </w:t>
      </w:r>
    </w:p>
    <w:p w14:paraId="4A209889" w14:textId="4029D1C1" w:rsidR="00180D96" w:rsidRDefault="00180D96" w:rsidP="003E0BD1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  </w:t>
      </w:r>
      <w:r>
        <w:rPr>
          <w:rFonts w:ascii="Comic Sans MS" w:hAnsi="Comic Sans MS" w:cs="Courier New"/>
          <w:sz w:val="20"/>
          <w:szCs w:val="20"/>
        </w:rPr>
        <w:t xml:space="preserve">    </w:t>
      </w:r>
      <w:r>
        <w:rPr>
          <w:rFonts w:ascii="Comic Sans MS" w:hAnsi="Comic Sans MS" w:cs="Courier New"/>
          <w:sz w:val="20"/>
          <w:szCs w:val="20"/>
        </w:rPr>
        <w:t xml:space="preserve">Mi-        </w:t>
      </w:r>
      <w:r>
        <w:rPr>
          <w:rFonts w:ascii="Comic Sans MS" w:hAnsi="Comic Sans MS" w:cs="Courier New"/>
          <w:sz w:val="20"/>
          <w:szCs w:val="20"/>
        </w:rPr>
        <w:t xml:space="preserve">      </w:t>
      </w:r>
      <w:r>
        <w:rPr>
          <w:rFonts w:ascii="Comic Sans MS" w:hAnsi="Comic Sans MS" w:cs="Courier New"/>
          <w:sz w:val="20"/>
          <w:szCs w:val="20"/>
        </w:rPr>
        <w:t xml:space="preserve"> La-       </w:t>
      </w:r>
      <w:r>
        <w:rPr>
          <w:rFonts w:ascii="Comic Sans MS" w:hAnsi="Comic Sans MS" w:cs="Courier New"/>
          <w:sz w:val="20"/>
          <w:szCs w:val="20"/>
        </w:rPr>
        <w:t xml:space="preserve">       </w:t>
      </w:r>
      <w:r>
        <w:rPr>
          <w:rFonts w:ascii="Comic Sans MS" w:hAnsi="Comic Sans MS" w:cs="Courier New"/>
          <w:sz w:val="20"/>
          <w:szCs w:val="20"/>
        </w:rPr>
        <w:t>Mi-         La-     Mi-</w:t>
      </w:r>
    </w:p>
    <w:p w14:paraId="14F5B8CE" w14:textId="1A57363B" w:rsidR="00180D96" w:rsidRDefault="00180D96" w:rsidP="003E0BD1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Benedetto colui che viene nel nome del Signor!</w:t>
      </w:r>
    </w:p>
    <w:p w14:paraId="02010B5C" w14:textId="647434D8" w:rsidR="00180D96" w:rsidRDefault="003E0BD1" w:rsidP="003E0BD1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      Mi-               La-              Mi-         La-     Mi-</w:t>
      </w:r>
    </w:p>
    <w:p w14:paraId="709F8749" w14:textId="6A9DDA06" w:rsidR="00180D96" w:rsidRDefault="00180D96" w:rsidP="003E0BD1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Benedetto colui che viene nel nome del Signor!</w:t>
      </w:r>
    </w:p>
    <w:p w14:paraId="2047A536" w14:textId="77777777" w:rsidR="003E0BD1" w:rsidRDefault="003E0BD1" w:rsidP="003E0BD1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Mi-         La-              Mi-           La-Mi-</w:t>
      </w:r>
    </w:p>
    <w:p w14:paraId="7799BE6A" w14:textId="77777777" w:rsidR="003E0BD1" w:rsidRDefault="003E0BD1" w:rsidP="003E0BD1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Osanna nelle altezze! Osanna!</w:t>
      </w:r>
    </w:p>
    <w:p w14:paraId="602AD261" w14:textId="77777777" w:rsidR="003E0BD1" w:rsidRDefault="003E0BD1" w:rsidP="003E0BD1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   Mi-         La-              Mi-           La-Mi-</w:t>
      </w:r>
    </w:p>
    <w:p w14:paraId="356289A7" w14:textId="65D5C667" w:rsidR="003E0BD1" w:rsidRDefault="003E0BD1" w:rsidP="003E0BD1">
      <w:pPr>
        <w:spacing w:after="0" w:line="240" w:lineRule="auto"/>
        <w:ind w:left="708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Osanna nelle altezze! Osanna!</w:t>
      </w:r>
    </w:p>
    <w:p w14:paraId="2A45049F" w14:textId="77777777" w:rsidR="003E0BD1" w:rsidRDefault="003E0BD1" w:rsidP="003E0B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41C3B099" w14:textId="77777777" w:rsidR="003E0BD1" w:rsidRPr="00D76BA5" w:rsidRDefault="003E0BD1" w:rsidP="003E0BD1">
      <w:pPr>
        <w:spacing w:after="0" w:line="240" w:lineRule="auto"/>
        <w:rPr>
          <w:rFonts w:ascii="Comic Sans MS" w:hAnsi="Comic Sans MS" w:cs="Courier New"/>
          <w:sz w:val="20"/>
          <w:szCs w:val="20"/>
        </w:rPr>
      </w:pPr>
      <w:r>
        <w:rPr>
          <w:rFonts w:ascii="Comic Sans MS" w:hAnsi="Comic Sans MS" w:cs="Courier New"/>
          <w:sz w:val="20"/>
          <w:szCs w:val="20"/>
        </w:rPr>
        <w:t xml:space="preserve">Mi- </w:t>
      </w:r>
    </w:p>
    <w:p w14:paraId="0B5ABF5E" w14:textId="77777777" w:rsidR="003E0BD1" w:rsidRDefault="003E0BD1" w:rsidP="003E0B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Santo! È Santo! Santo! È Santo, Santo</w:t>
      </w:r>
    </w:p>
    <w:p w14:paraId="336C2E33" w14:textId="77777777" w:rsidR="003E0BD1" w:rsidRDefault="003E0BD1" w:rsidP="003E0B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Sol </w:t>
      </w:r>
    </w:p>
    <w:p w14:paraId="58352514" w14:textId="77777777" w:rsidR="003E0BD1" w:rsidRDefault="003E0BD1" w:rsidP="003E0B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Santo! È Santo! Santo! È Santo, Santo</w:t>
      </w:r>
    </w:p>
    <w:p w14:paraId="09DC6635" w14:textId="2ECD7FBC" w:rsidR="003E0BD1" w:rsidRDefault="003E0BD1" w:rsidP="003E0B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0"/>
          <w:szCs w:val="20"/>
        </w:rPr>
        <w:t xml:space="preserve">La-                               </w:t>
      </w:r>
      <w:r>
        <w:rPr>
          <w:rFonts w:ascii="Comic Sans MS" w:hAnsi="Comic Sans MS" w:cs="Courier New"/>
          <w:sz w:val="20"/>
          <w:szCs w:val="20"/>
        </w:rPr>
        <w:t>………</w:t>
      </w:r>
      <w:r>
        <w:rPr>
          <w:rFonts w:ascii="Comic Sans MS" w:hAnsi="Comic Sans MS" w:cs="Courier New"/>
          <w:sz w:val="20"/>
          <w:szCs w:val="20"/>
        </w:rPr>
        <w:t xml:space="preserve">                 Mi- </w:t>
      </w:r>
    </w:p>
    <w:p w14:paraId="094602C0" w14:textId="5D79271D" w:rsidR="003E0BD1" w:rsidRDefault="003E0BD1" w:rsidP="003E0BD1">
      <w:pPr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Santo! È Santo!</w:t>
      </w:r>
      <w:r>
        <w:rPr>
          <w:rFonts w:ascii="Courier New" w:hAnsi="Courier New" w:cs="Courier New"/>
          <w:sz w:val="24"/>
          <w:szCs w:val="24"/>
        </w:rPr>
        <w:t>...</w:t>
      </w:r>
      <w:r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>
        <w:rPr>
          <w:rFonts w:ascii="Courier New" w:hAnsi="Courier New" w:cs="Courier New"/>
          <w:sz w:val="24"/>
          <w:szCs w:val="24"/>
        </w:rPr>
        <w:t>Javhé</w:t>
      </w:r>
      <w:proofErr w:type="spellEnd"/>
      <w:r>
        <w:rPr>
          <w:rFonts w:ascii="Courier New" w:hAnsi="Courier New" w:cs="Courier New"/>
          <w:sz w:val="24"/>
          <w:szCs w:val="24"/>
        </w:rPr>
        <w:t xml:space="preserve"> Sabaoth!</w:t>
      </w:r>
    </w:p>
    <w:sectPr w:rsidR="003E0BD1" w:rsidSect="003E0BD1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B2512" w14:textId="77777777" w:rsidR="00B72DEE" w:rsidRDefault="00B72DEE" w:rsidP="009D7036">
      <w:pPr>
        <w:spacing w:after="0" w:line="240" w:lineRule="auto"/>
      </w:pPr>
      <w:r>
        <w:separator/>
      </w:r>
    </w:p>
  </w:endnote>
  <w:endnote w:type="continuationSeparator" w:id="0">
    <w:p w14:paraId="3CCE6742" w14:textId="77777777" w:rsidR="00B72DEE" w:rsidRDefault="00B72DEE" w:rsidP="009D70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AB53E4" w14:textId="77777777" w:rsidR="00B72DEE" w:rsidRDefault="00B72DEE" w:rsidP="009D7036">
      <w:pPr>
        <w:spacing w:after="0" w:line="240" w:lineRule="auto"/>
      </w:pPr>
      <w:r>
        <w:separator/>
      </w:r>
    </w:p>
  </w:footnote>
  <w:footnote w:type="continuationSeparator" w:id="0">
    <w:p w14:paraId="25C8D7D6" w14:textId="77777777" w:rsidR="00B72DEE" w:rsidRDefault="00B72DEE" w:rsidP="009D70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59474" w14:textId="621C4DA9" w:rsidR="009D7036" w:rsidRPr="009D7036" w:rsidRDefault="00DE2F95" w:rsidP="009D7036">
    <w:pPr>
      <w:pStyle w:val="Intestazione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S</w:t>
    </w:r>
    <w:r w:rsidR="008C0726">
      <w:rPr>
        <w:rFonts w:ascii="Times New Roman" w:hAnsi="Times New Roman" w:cs="Times New Roman"/>
      </w:rPr>
      <w:t>.</w:t>
    </w:r>
    <w:r>
      <w:rPr>
        <w:rFonts w:ascii="Times New Roman" w:hAnsi="Times New Roman" w:cs="Times New Roman"/>
      </w:rPr>
      <w:t>42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34C"/>
    <w:rsid w:val="00180D96"/>
    <w:rsid w:val="001E2458"/>
    <w:rsid w:val="003E0BD1"/>
    <w:rsid w:val="005C5FB0"/>
    <w:rsid w:val="007B0378"/>
    <w:rsid w:val="0087634C"/>
    <w:rsid w:val="008C0726"/>
    <w:rsid w:val="0095328B"/>
    <w:rsid w:val="009C56D4"/>
    <w:rsid w:val="009D7036"/>
    <w:rsid w:val="00B72DEE"/>
    <w:rsid w:val="00C438B6"/>
    <w:rsid w:val="00CF7893"/>
    <w:rsid w:val="00D542A4"/>
    <w:rsid w:val="00D76BA5"/>
    <w:rsid w:val="00DE2F95"/>
    <w:rsid w:val="00F95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D01FC1"/>
  <w15:chartTrackingRefBased/>
  <w15:docId w15:val="{39872E5D-1F6E-4E82-BCD7-4E4CE2F42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D70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7036"/>
  </w:style>
  <w:style w:type="paragraph" w:styleId="Pidipagina">
    <w:name w:val="footer"/>
    <w:basedOn w:val="Normale"/>
    <w:link w:val="PidipaginaCarattere"/>
    <w:uiPriority w:val="99"/>
    <w:unhideWhenUsed/>
    <w:rsid w:val="009D70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D70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64a10b25-3205-4340-a0d1-bc6f95827277}" enabled="1" method="Privileged" siteId="{257a5598-84de-4579-9756-57f65f08a6c0}" contentBits="0" removed="0"/>
  <clbl:label id="{d5e397fc-1581-4f20-a09a-f1b2dd53ab2e}" enabled="1" method="Privileged" siteId="{6815f468-021c-48f2-a6b2-d65c8e979df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Santo è Santo</Template>
  <TotalTime>2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Baieri Roberto</dc:creator>
  <cp:keywords/>
  <dc:description/>
  <cp:lastModifiedBy>Baieri Roberto</cp:lastModifiedBy>
  <cp:revision>2</cp:revision>
  <dcterms:created xsi:type="dcterms:W3CDTF">2026-02-21T17:37:00Z</dcterms:created>
  <dcterms:modified xsi:type="dcterms:W3CDTF">2026-02-21T17:37:00Z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5e397fc-1581-4f20-a09a-f1b2dd53ab2e_Enabled">
    <vt:lpwstr>true</vt:lpwstr>
  </property>
  <property fmtid="{D5CDD505-2E9C-101B-9397-08002B2CF9AE}" pid="3" name="MSIP_Label_d5e397fc-1581-4f20-a09a-f1b2dd53ab2e_SetDate">
    <vt:lpwstr>2023-12-18T21:35:25Z</vt:lpwstr>
  </property>
  <property fmtid="{D5CDD505-2E9C-101B-9397-08002B2CF9AE}" pid="4" name="MSIP_Label_d5e397fc-1581-4f20-a09a-f1b2dd53ab2e_Method">
    <vt:lpwstr>Privileged</vt:lpwstr>
  </property>
  <property fmtid="{D5CDD505-2E9C-101B-9397-08002B2CF9AE}" pid="5" name="MSIP_Label_d5e397fc-1581-4f20-a09a-f1b2dd53ab2e_Name">
    <vt:lpwstr>PUBBLICO</vt:lpwstr>
  </property>
  <property fmtid="{D5CDD505-2E9C-101B-9397-08002B2CF9AE}" pid="6" name="MSIP_Label_d5e397fc-1581-4f20-a09a-f1b2dd53ab2e_SiteId">
    <vt:lpwstr>6815f468-021c-48f2-a6b2-d65c8e979dfb</vt:lpwstr>
  </property>
  <property fmtid="{D5CDD505-2E9C-101B-9397-08002B2CF9AE}" pid="7" name="MSIP_Label_d5e397fc-1581-4f20-a09a-f1b2dd53ab2e_ActionId">
    <vt:lpwstr>931f2765-16b4-4424-aa98-651200772e86</vt:lpwstr>
  </property>
  <property fmtid="{D5CDD505-2E9C-101B-9397-08002B2CF9AE}" pid="8" name="MSIP_Label_d5e397fc-1581-4f20-a09a-f1b2dd53ab2e_ContentBits">
    <vt:lpwstr>0</vt:lpwstr>
  </property>
</Properties>
</file>