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072CDA" w14:textId="75271142" w:rsidR="000C278E" w:rsidRPr="000C278E" w:rsidRDefault="004159A0" w:rsidP="000C278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</w:t>
      </w:r>
      <w:r w:rsidR="00FA294A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>42</w:t>
      </w:r>
      <w:r w:rsidR="000C278E">
        <w:rPr>
          <w:rFonts w:ascii="Times New Roman" w:hAnsi="Times New Roman" w:cs="Times New Roman"/>
          <w:b/>
          <w:sz w:val="24"/>
          <w:szCs w:val="24"/>
        </w:rPr>
        <w:t xml:space="preserve"> - </w:t>
      </w:r>
      <w:r w:rsidRPr="004159A0">
        <w:rPr>
          <w:rFonts w:ascii="Times New Roman" w:hAnsi="Times New Roman" w:cs="Times New Roman"/>
          <w:b/>
          <w:sz w:val="24"/>
          <w:szCs w:val="24"/>
        </w:rPr>
        <w:t>SANTO È SANTO</w:t>
      </w:r>
    </w:p>
    <w:p w14:paraId="4650968A" w14:textId="77777777" w:rsidR="000C278E" w:rsidRDefault="000C278E" w:rsidP="000C278E">
      <w:pPr>
        <w:spacing w:after="0" w:line="240" w:lineRule="auto"/>
        <w:ind w:left="708"/>
        <w:rPr>
          <w:rFonts w:ascii="Times New Roman" w:hAnsi="Times New Roman" w:cs="Times New Roman"/>
          <w:sz w:val="24"/>
          <w:szCs w:val="24"/>
        </w:rPr>
      </w:pPr>
    </w:p>
    <w:p w14:paraId="1CAC02FA" w14:textId="6491E263" w:rsidR="000C278E" w:rsidRDefault="000C278E" w:rsidP="000C278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0C278E">
        <w:rPr>
          <w:rFonts w:ascii="Times New Roman" w:hAnsi="Times New Roman" w:cs="Times New Roman"/>
          <w:b/>
          <w:sz w:val="24"/>
          <w:szCs w:val="24"/>
        </w:rPr>
        <w:t>Rit.</w:t>
      </w:r>
      <w:r w:rsidRPr="000C278E">
        <w:rPr>
          <w:rFonts w:ascii="Times New Roman" w:hAnsi="Times New Roman" w:cs="Times New Roman"/>
          <w:b/>
          <w:sz w:val="24"/>
          <w:szCs w:val="24"/>
        </w:rPr>
        <w:tab/>
      </w:r>
      <w:r w:rsidR="004159A0" w:rsidRPr="004159A0">
        <w:rPr>
          <w:rFonts w:ascii="Times New Roman" w:hAnsi="Times New Roman" w:cs="Times New Roman"/>
          <w:b/>
          <w:sz w:val="24"/>
          <w:szCs w:val="24"/>
        </w:rPr>
        <w:t>Santo! È Santo! Santo! È Santo, Santo</w:t>
      </w:r>
      <w:r w:rsidR="00FA294A">
        <w:rPr>
          <w:rFonts w:ascii="Times New Roman" w:hAnsi="Times New Roman" w:cs="Times New Roman"/>
          <w:b/>
          <w:sz w:val="24"/>
          <w:szCs w:val="24"/>
        </w:rPr>
        <w:tab/>
        <w:t>X</w:t>
      </w:r>
      <w:r w:rsidR="004159A0">
        <w:rPr>
          <w:rFonts w:ascii="Times New Roman" w:hAnsi="Times New Roman" w:cs="Times New Roman"/>
          <w:b/>
          <w:sz w:val="24"/>
          <w:szCs w:val="24"/>
        </w:rPr>
        <w:t>2</w:t>
      </w:r>
    </w:p>
    <w:p w14:paraId="5B6D14EB" w14:textId="36FF775C" w:rsidR="004159A0" w:rsidRPr="000C278E" w:rsidRDefault="004159A0" w:rsidP="000C278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  <w:r w:rsidRPr="004159A0">
        <w:rPr>
          <w:rFonts w:ascii="Times New Roman" w:hAnsi="Times New Roman" w:cs="Times New Roman"/>
          <w:b/>
          <w:sz w:val="24"/>
          <w:szCs w:val="24"/>
        </w:rPr>
        <w:t xml:space="preserve">Santo! È Santo! </w:t>
      </w:r>
      <w:proofErr w:type="spellStart"/>
      <w:r w:rsidRPr="004159A0">
        <w:rPr>
          <w:rFonts w:ascii="Times New Roman" w:hAnsi="Times New Roman" w:cs="Times New Roman"/>
          <w:b/>
          <w:sz w:val="24"/>
          <w:szCs w:val="24"/>
        </w:rPr>
        <w:t>Javhé</w:t>
      </w:r>
      <w:proofErr w:type="spellEnd"/>
      <w:r w:rsidRPr="004159A0">
        <w:rPr>
          <w:rFonts w:ascii="Times New Roman" w:hAnsi="Times New Roman" w:cs="Times New Roman"/>
          <w:b/>
          <w:sz w:val="24"/>
          <w:szCs w:val="24"/>
        </w:rPr>
        <w:t xml:space="preserve"> Sabaoth!</w:t>
      </w:r>
    </w:p>
    <w:p w14:paraId="0DFAF84E" w14:textId="77777777" w:rsidR="000C278E" w:rsidRPr="000C278E" w:rsidRDefault="000C278E" w:rsidP="000C278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D5E9976" w14:textId="4E1E420B" w:rsidR="004159A0" w:rsidRDefault="004159A0" w:rsidP="000C278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159A0">
        <w:rPr>
          <w:rFonts w:ascii="Times New Roman" w:hAnsi="Times New Roman" w:cs="Times New Roman"/>
          <w:sz w:val="24"/>
          <w:szCs w:val="24"/>
        </w:rPr>
        <w:t>I cieli e la terra sono pieni di Te!</w:t>
      </w:r>
      <w:r>
        <w:rPr>
          <w:rFonts w:ascii="Times New Roman" w:hAnsi="Times New Roman" w:cs="Times New Roman"/>
          <w:sz w:val="24"/>
          <w:szCs w:val="24"/>
        </w:rPr>
        <w:tab/>
        <w:t>X2</w:t>
      </w:r>
    </w:p>
    <w:p w14:paraId="7F79676A" w14:textId="002318E6" w:rsidR="004159A0" w:rsidRDefault="004159A0" w:rsidP="000C278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159A0">
        <w:rPr>
          <w:rFonts w:ascii="Times New Roman" w:hAnsi="Times New Roman" w:cs="Times New Roman"/>
          <w:sz w:val="24"/>
          <w:szCs w:val="24"/>
        </w:rPr>
        <w:t>Osanna nelle altezze! Osanna!</w:t>
      </w:r>
      <w:r>
        <w:rPr>
          <w:rFonts w:ascii="Times New Roman" w:hAnsi="Times New Roman" w:cs="Times New Roman"/>
          <w:sz w:val="24"/>
          <w:szCs w:val="24"/>
        </w:rPr>
        <w:tab/>
        <w:t>X2</w:t>
      </w:r>
    </w:p>
    <w:p w14:paraId="6A1481D7" w14:textId="77777777" w:rsidR="004159A0" w:rsidRDefault="004159A0" w:rsidP="000C278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D182A46" w14:textId="65468FDB" w:rsidR="004159A0" w:rsidRDefault="004159A0" w:rsidP="000C278E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Rit.</w:t>
      </w:r>
    </w:p>
    <w:p w14:paraId="13025335" w14:textId="77777777" w:rsidR="004159A0" w:rsidRDefault="004159A0" w:rsidP="000C278E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41D4AF8" w14:textId="6AF863D3" w:rsidR="004159A0" w:rsidRDefault="004159A0" w:rsidP="000C278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159A0">
        <w:rPr>
          <w:rFonts w:ascii="Times New Roman" w:hAnsi="Times New Roman" w:cs="Times New Roman"/>
          <w:sz w:val="24"/>
          <w:szCs w:val="24"/>
        </w:rPr>
        <w:t>Benedetto colui che viene nel nome del Signor!</w:t>
      </w:r>
      <w:r>
        <w:rPr>
          <w:rFonts w:ascii="Times New Roman" w:hAnsi="Times New Roman" w:cs="Times New Roman"/>
          <w:sz w:val="24"/>
          <w:szCs w:val="24"/>
        </w:rPr>
        <w:tab/>
        <w:t>X2</w:t>
      </w:r>
    </w:p>
    <w:p w14:paraId="504DB9D8" w14:textId="49CC1D98" w:rsidR="004159A0" w:rsidRDefault="004159A0" w:rsidP="000C278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159A0">
        <w:rPr>
          <w:rFonts w:ascii="Times New Roman" w:hAnsi="Times New Roman" w:cs="Times New Roman"/>
          <w:sz w:val="24"/>
          <w:szCs w:val="24"/>
        </w:rPr>
        <w:t>Osanna nelle altezze! Osanna!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X2</w:t>
      </w:r>
    </w:p>
    <w:p w14:paraId="062AE33F" w14:textId="77777777" w:rsidR="004159A0" w:rsidRDefault="004159A0" w:rsidP="000C278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7B8C7DE" w14:textId="3918C80A" w:rsidR="004159A0" w:rsidRPr="004159A0" w:rsidRDefault="004159A0" w:rsidP="000C278E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Rit.</w:t>
      </w:r>
    </w:p>
    <w:sectPr w:rsidR="004159A0" w:rsidRPr="004159A0" w:rsidSect="00EE0D7F">
      <w:headerReference w:type="default" r:id="rId7"/>
      <w:pgSz w:w="8391" w:h="11907" w:code="11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9E5A36" w14:textId="77777777" w:rsidR="00613D0B" w:rsidRDefault="00613D0B" w:rsidP="00C076F9">
      <w:pPr>
        <w:spacing w:after="0" w:line="240" w:lineRule="auto"/>
      </w:pPr>
      <w:r>
        <w:separator/>
      </w:r>
    </w:p>
  </w:endnote>
  <w:endnote w:type="continuationSeparator" w:id="0">
    <w:p w14:paraId="6B52BEB2" w14:textId="77777777" w:rsidR="00613D0B" w:rsidRDefault="00613D0B" w:rsidP="00C076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E91340" w14:textId="77777777" w:rsidR="00613D0B" w:rsidRDefault="00613D0B" w:rsidP="00C076F9">
      <w:pPr>
        <w:spacing w:after="0" w:line="240" w:lineRule="auto"/>
      </w:pPr>
      <w:r>
        <w:separator/>
      </w:r>
    </w:p>
  </w:footnote>
  <w:footnote w:type="continuationSeparator" w:id="0">
    <w:p w14:paraId="02074769" w14:textId="77777777" w:rsidR="00613D0B" w:rsidRDefault="00613D0B" w:rsidP="00C076F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A5963F" w14:textId="77777777" w:rsidR="00C076F9" w:rsidRDefault="00C076F9" w:rsidP="00EE0D7F">
    <w:pPr>
      <w:pStyle w:val="Intestazione"/>
    </w:pPr>
  </w:p>
  <w:p w14:paraId="6381E01A" w14:textId="77777777" w:rsidR="00C076F9" w:rsidRDefault="00C076F9">
    <w:pPr>
      <w:pStyle w:val="Intestazio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08"/>
  <w:hyphenationZone w:val="283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59A0"/>
    <w:rsid w:val="000C278E"/>
    <w:rsid w:val="00404B93"/>
    <w:rsid w:val="00406DCF"/>
    <w:rsid w:val="004159A0"/>
    <w:rsid w:val="005D2AE6"/>
    <w:rsid w:val="005E6C33"/>
    <w:rsid w:val="00613D0B"/>
    <w:rsid w:val="00647E64"/>
    <w:rsid w:val="006A51D1"/>
    <w:rsid w:val="007E4901"/>
    <w:rsid w:val="009A12BA"/>
    <w:rsid w:val="009C150F"/>
    <w:rsid w:val="00A903A3"/>
    <w:rsid w:val="00B6222C"/>
    <w:rsid w:val="00BF052C"/>
    <w:rsid w:val="00C04119"/>
    <w:rsid w:val="00C076F9"/>
    <w:rsid w:val="00C55159"/>
    <w:rsid w:val="00C63C1E"/>
    <w:rsid w:val="00D66086"/>
    <w:rsid w:val="00D66C74"/>
    <w:rsid w:val="00E66A79"/>
    <w:rsid w:val="00EE0D7F"/>
    <w:rsid w:val="00F371FA"/>
    <w:rsid w:val="00F91A12"/>
    <w:rsid w:val="00FA294A"/>
    <w:rsid w:val="00FB08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527FAE"/>
  <w15:docId w15:val="{7103CCDC-06EB-434E-B109-7AB7E76CD4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F371FA"/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C076F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C076F9"/>
  </w:style>
  <w:style w:type="paragraph" w:styleId="Pidipagina">
    <w:name w:val="footer"/>
    <w:basedOn w:val="Normale"/>
    <w:link w:val="PidipaginaCarattere"/>
    <w:uiPriority w:val="99"/>
    <w:semiHidden/>
    <w:unhideWhenUsed/>
    <w:rsid w:val="00C076F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semiHidden/>
    <w:rsid w:val="00C076F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Roberto\Documents\RMC10\Bozze\Modello%20SpartitoA5.dotx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58E6F4A-1D88-4EE1-B17C-B9BA8EDA3D41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64a10b25-3205-4340-a0d1-bc6f95827277}" enabled="1" method="Privileged" siteId="{257a5598-84de-4579-9756-57f65f08a6c0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Modello SpartitoA5</Template>
  <TotalTime>5</TotalTime>
  <Pages>1</Pages>
  <Words>40</Words>
  <Characters>232</Characters>
  <Application>Microsoft Office Word</Application>
  <DocSecurity>0</DocSecurity>
  <Lines>1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Roberto</dc:creator>
  <cp:lastModifiedBy>Baieri Roberto</cp:lastModifiedBy>
  <cp:revision>1</cp:revision>
  <cp:lastPrinted>2014-01-27T21:08:00Z</cp:lastPrinted>
  <dcterms:created xsi:type="dcterms:W3CDTF">2026-03-06T22:59:00Z</dcterms:created>
  <dcterms:modified xsi:type="dcterms:W3CDTF">2026-03-06T23:04:00Z</dcterms:modified>
</cp:coreProperties>
</file>